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Blank"/>
        <w:tblW w:w="5000" w:type="pct"/>
        <w:tblLayout w:type="fixed"/>
        <w:tblLook w:val="0600" w:firstRow="0" w:lastRow="0" w:firstColumn="0" w:lastColumn="0" w:noHBand="1" w:noVBand="1"/>
      </w:tblPr>
      <w:tblGrid>
        <w:gridCol w:w="7369"/>
      </w:tblGrid>
      <w:tr w:rsidR="00655B49" w14:paraId="4D4420F2" w14:textId="77777777" w:rsidTr="00EE412B">
        <w:trPr>
          <w:trHeight w:val="2265"/>
        </w:trPr>
        <w:tc>
          <w:tcPr>
            <w:tcW w:w="2835" w:type="dxa"/>
          </w:tcPr>
          <w:p w14:paraId="30602BCE" w14:textId="64AB8BC2" w:rsidR="00655B49" w:rsidRPr="00182BCC" w:rsidRDefault="00182BCC" w:rsidP="00884D06">
            <w:pPr>
              <w:pStyle w:val="ModtagerAdresse"/>
              <w:rPr>
                <w:b/>
                <w:sz w:val="24"/>
                <w:szCs w:val="24"/>
              </w:rPr>
            </w:pPr>
            <w:r w:rsidRPr="00182BCC">
              <w:rPr>
                <w:b/>
                <w:sz w:val="24"/>
                <w:szCs w:val="24"/>
              </w:rPr>
              <w:t xml:space="preserve">EMERITUSAFTALE </w:t>
            </w:r>
          </w:p>
          <w:p w14:paraId="747D42B1" w14:textId="70FB87DA" w:rsidR="00884D06" w:rsidRDefault="00884D06" w:rsidP="00884D06">
            <w:pPr>
              <w:pStyle w:val="ModtagerAdresse"/>
            </w:pPr>
          </w:p>
          <w:p w14:paraId="17A2347D" w14:textId="77777777" w:rsidR="003710E3" w:rsidRDefault="00182BCC" w:rsidP="00884D06">
            <w:pPr>
              <w:pStyle w:val="ModtagerNavn"/>
            </w:pPr>
            <w:r w:rsidRPr="00182BCC">
              <w:t>Denne aftale indgås mellem</w:t>
            </w:r>
            <w:r>
              <w:t xml:space="preserve"> </w:t>
            </w:r>
          </w:p>
          <w:p w14:paraId="04084B79" w14:textId="241D6B18" w:rsidR="00884D06" w:rsidRDefault="00182BCC" w:rsidP="00884D06">
            <w:pPr>
              <w:pStyle w:val="ModtagerNavn"/>
            </w:pPr>
            <w:r w:rsidRPr="00985966">
              <w:rPr>
                <w:highlight w:val="yellow"/>
              </w:rPr>
              <w:t>DTU (</w:t>
            </w:r>
            <w:r w:rsidR="00053CD2" w:rsidRPr="00985966">
              <w:rPr>
                <w:highlight w:val="yellow"/>
              </w:rPr>
              <w:t>Institutnavn</w:t>
            </w:r>
            <w:r w:rsidRPr="00985966">
              <w:rPr>
                <w:highlight w:val="yellow"/>
              </w:rPr>
              <w:t>)</w:t>
            </w:r>
            <w:r w:rsidRPr="00182BCC">
              <w:br/>
              <w:t>og </w:t>
            </w:r>
            <w:r w:rsidRPr="00182BCC">
              <w:br/>
            </w:r>
            <w:r w:rsidRPr="00985966">
              <w:rPr>
                <w:highlight w:val="yellow"/>
              </w:rPr>
              <w:t>[Navn] (herefter emeritus)</w:t>
            </w:r>
          </w:p>
        </w:tc>
      </w:tr>
      <w:tr w:rsidR="00B94904" w:rsidRPr="004E601A" w14:paraId="1D1E9EC5" w14:textId="77777777" w:rsidTr="00EE412B">
        <w:trPr>
          <w:trHeight w:val="612"/>
        </w:trPr>
        <w:tc>
          <w:tcPr>
            <w:tcW w:w="2835" w:type="dxa"/>
          </w:tcPr>
          <w:p w14:paraId="49B0C266" w14:textId="77777777" w:rsidR="00B94904" w:rsidRPr="004E601A" w:rsidRDefault="00B94904" w:rsidP="00B94904">
            <w:pPr>
              <w:pStyle w:val="Confidentiality"/>
            </w:pPr>
          </w:p>
        </w:tc>
      </w:tr>
    </w:tbl>
    <w:p w14:paraId="52D54200" w14:textId="685CF4A6" w:rsidR="00053CD2" w:rsidRPr="00053CD2" w:rsidRDefault="00053CD2" w:rsidP="00053CD2">
      <w:pPr>
        <w:rPr>
          <w:b/>
          <w:bCs/>
        </w:rPr>
      </w:pPr>
      <w:r w:rsidRPr="00053CD2">
        <w:rPr>
          <w:b/>
          <w:bCs/>
        </w:rPr>
        <w:t>Formål og periode</w:t>
      </w:r>
    </w:p>
    <w:p w14:paraId="47FD6073" w14:textId="6053F05C" w:rsidR="00053CD2" w:rsidRDefault="00053CD2" w:rsidP="00053CD2">
      <w:r>
        <w:t xml:space="preserve">I henhold til DTU’s retningslinje om emeritus indgås hermed en emeritusaftale for perioden </w:t>
      </w:r>
      <w:r w:rsidRPr="00030F0E">
        <w:rPr>
          <w:highlight w:val="yellow"/>
        </w:rPr>
        <w:t>DATO/MÅNED/ÅR til DATO/MÅNED/ÅR</w:t>
      </w:r>
      <w:r>
        <w:t xml:space="preserve"> (1 år)</w:t>
      </w:r>
      <w:r w:rsidR="00D704AD">
        <w:t xml:space="preserve"> hvorefter aftalen ophører uden yderligere varsel, medmindre der </w:t>
      </w:r>
      <w:r w:rsidR="00FF53E2">
        <w:t>indgås</w:t>
      </w:r>
      <w:r w:rsidR="00496479">
        <w:t xml:space="preserve"> aftale om fornyelse</w:t>
      </w:r>
      <w:r>
        <w:t xml:space="preserve">. </w:t>
      </w:r>
      <w:r w:rsidRPr="00053CD2">
        <w:t xml:space="preserve">Formålet </w:t>
      </w:r>
      <w:r>
        <w:t xml:space="preserve">med aftalen </w:t>
      </w:r>
      <w:r w:rsidRPr="00053CD2">
        <w:t>er at opretholde en faglig tilknytning til gensidig vidensdeling.</w:t>
      </w:r>
      <w:r>
        <w:t xml:space="preserve"> </w:t>
      </w:r>
    </w:p>
    <w:p w14:paraId="33F3E610" w14:textId="77777777" w:rsidR="00053CD2" w:rsidRDefault="00053CD2" w:rsidP="00053CD2"/>
    <w:p w14:paraId="0F81773B" w14:textId="364AE53A" w:rsidR="00326420" w:rsidRPr="00326420" w:rsidRDefault="00326420" w:rsidP="00053CD2">
      <w:pPr>
        <w:rPr>
          <w:b/>
          <w:bCs/>
        </w:rPr>
      </w:pPr>
      <w:r w:rsidRPr="00326420">
        <w:rPr>
          <w:b/>
          <w:bCs/>
        </w:rPr>
        <w:t>Retlig status og profilering</w:t>
      </w:r>
    </w:p>
    <w:p w14:paraId="154263FE" w14:textId="1301D806" w:rsidR="00326420" w:rsidRPr="00053CD2" w:rsidRDefault="00053CD2" w:rsidP="00326420">
      <w:r w:rsidRPr="00053CD2">
        <w:t>Emeritus er ikke ansat og modtager ikke løn. Aftalen er ikke et ansættelsesforhold</w:t>
      </w:r>
      <w:r w:rsidR="00326420">
        <w:t xml:space="preserve"> og emeritus aflønnes derfor ikke</w:t>
      </w:r>
      <w:r w:rsidRPr="00053CD2">
        <w:t>. </w:t>
      </w:r>
      <w:r w:rsidR="00326420" w:rsidRPr="00053CD2">
        <w:t>Udgifter kan kun dækkes efter aftale. </w:t>
      </w:r>
    </w:p>
    <w:p w14:paraId="5490C7C2" w14:textId="77777777" w:rsidR="00326420" w:rsidRDefault="00326420" w:rsidP="00053CD2"/>
    <w:p w14:paraId="75AD9C2E" w14:textId="4FD57C2F" w:rsidR="00326420" w:rsidRDefault="00053CD2" w:rsidP="005F7437">
      <w:r w:rsidRPr="00326420">
        <w:rPr>
          <w:b/>
          <w:bCs/>
        </w:rPr>
        <w:t>Faglige aktiviteter</w:t>
      </w:r>
      <w:r w:rsidRPr="00053CD2">
        <w:t> </w:t>
      </w:r>
      <w:r w:rsidRPr="00053CD2">
        <w:br/>
        <w:t>Kan omfatte forskning, oplæg, deltagelse i faglige aktiviteter og begrænset vejledning (ikke hovedvejledning). </w:t>
      </w:r>
      <w:r w:rsidR="00326420" w:rsidRPr="00053CD2">
        <w:t>Overenskomstdækket arbejde kræver særskilt ansættelse</w:t>
      </w:r>
      <w:r w:rsidR="00326420">
        <w:t xml:space="preserve"> (fx undervisnings- eller kursusvirksomhed)</w:t>
      </w:r>
      <w:r w:rsidR="00326420" w:rsidRPr="00053CD2">
        <w:t>.</w:t>
      </w:r>
      <w:r w:rsidR="005F7437">
        <w:t xml:space="preserve"> Som emeritus kan du blandt andet afvikle enkeltstående forelæsninger, medvirken i planlægning og afholdelse af konferencer/seminarer, afvikle enkeltstående vejledningsseancer for studerende, herunder også master- og ph.d.-studerende mv.</w:t>
      </w:r>
      <w:r w:rsidR="00326420" w:rsidRPr="00053CD2">
        <w:t> </w:t>
      </w:r>
      <w:r w:rsidR="00030F0E" w:rsidRPr="00053CD2">
        <w:t>Emeritus kan ikke være bevillingshaver. </w:t>
      </w:r>
    </w:p>
    <w:p w14:paraId="07D7370E" w14:textId="77777777" w:rsidR="00985966" w:rsidRDefault="00985966" w:rsidP="00053CD2"/>
    <w:p w14:paraId="375405FE" w14:textId="3E310D7A" w:rsidR="00985966" w:rsidRPr="00985966" w:rsidRDefault="00985966" w:rsidP="00053CD2">
      <w:pPr>
        <w:rPr>
          <w:b/>
          <w:bCs/>
        </w:rPr>
      </w:pPr>
      <w:r w:rsidRPr="00985966">
        <w:rPr>
          <w:b/>
          <w:bCs/>
        </w:rPr>
        <w:t>Tilknytning</w:t>
      </w:r>
    </w:p>
    <w:p w14:paraId="39CA2BEE" w14:textId="153E437B" w:rsidR="00030F0E" w:rsidRDefault="00030F0E" w:rsidP="00053CD2">
      <w:r w:rsidRPr="00985966">
        <w:t xml:space="preserve">Emeritus </w:t>
      </w:r>
      <w:r w:rsidRPr="00030F0E">
        <w:t xml:space="preserve">er tilknyttet og virksom </w:t>
      </w:r>
      <w:r>
        <w:t xml:space="preserve">i </w:t>
      </w:r>
      <w:r w:rsidRPr="00030F0E">
        <w:rPr>
          <w:highlight w:val="yellow"/>
        </w:rPr>
        <w:t>(</w:t>
      </w:r>
      <w:r w:rsidR="00985966" w:rsidRPr="00030F0E">
        <w:rPr>
          <w:highlight w:val="yellow"/>
        </w:rPr>
        <w:t>SEKTION/GRUPPE</w:t>
      </w:r>
      <w:r w:rsidRPr="00030F0E">
        <w:rPr>
          <w:highlight w:val="yellow"/>
        </w:rPr>
        <w:t>)</w:t>
      </w:r>
      <w:r>
        <w:t>.</w:t>
      </w:r>
      <w:r w:rsidR="00676F3F" w:rsidRPr="00676F3F">
        <w:t xml:space="preserve"> </w:t>
      </w:r>
      <w:r w:rsidR="00676F3F" w:rsidRPr="00053CD2">
        <w:t>Emeritus kan anvende titlen emeritus i universitetets regi.</w:t>
      </w:r>
    </w:p>
    <w:p w14:paraId="6A51D591" w14:textId="77777777" w:rsidR="00326420" w:rsidRDefault="00326420" w:rsidP="00053CD2"/>
    <w:p w14:paraId="103CC6AA" w14:textId="77777777" w:rsidR="00030F0E" w:rsidRPr="00030F0E" w:rsidRDefault="00030F0E" w:rsidP="00053CD2">
      <w:pPr>
        <w:rPr>
          <w:b/>
          <w:bCs/>
        </w:rPr>
      </w:pPr>
      <w:r w:rsidRPr="00030F0E">
        <w:rPr>
          <w:b/>
          <w:bCs/>
        </w:rPr>
        <w:t>Faciliteter</w:t>
      </w:r>
    </w:p>
    <w:p w14:paraId="12C7886F" w14:textId="60C67886" w:rsidR="00053CD2" w:rsidRDefault="00030F0E" w:rsidP="00053CD2">
      <w:r w:rsidRPr="00030F0E">
        <w:rPr>
          <w:highlight w:val="yellow"/>
        </w:rPr>
        <w:t>(</w:t>
      </w:r>
      <w:r w:rsidR="00985966" w:rsidRPr="00030F0E">
        <w:rPr>
          <w:highlight w:val="yellow"/>
        </w:rPr>
        <w:t>INSTITUTNAVN</w:t>
      </w:r>
      <w:r w:rsidRPr="00030F0E">
        <w:rPr>
          <w:highlight w:val="yellow"/>
        </w:rPr>
        <w:t>)</w:t>
      </w:r>
      <w:r>
        <w:t xml:space="preserve"> stiller </w:t>
      </w:r>
      <w:r w:rsidRPr="00985966">
        <w:rPr>
          <w:highlight w:val="yellow"/>
        </w:rPr>
        <w:t>kontorfaciliteter</w:t>
      </w:r>
      <w:r w:rsidRPr="00030F0E">
        <w:rPr>
          <w:highlight w:val="yellow"/>
        </w:rPr>
        <w:t>, laboratoriefaciliteter, pc, telefon mv</w:t>
      </w:r>
      <w:r w:rsidRPr="00985966">
        <w:rPr>
          <w:highlight w:val="yellow"/>
        </w:rPr>
        <w:t>.</w:t>
      </w:r>
      <w:r w:rsidR="00985966" w:rsidRPr="00985966">
        <w:rPr>
          <w:highlight w:val="yellow"/>
        </w:rPr>
        <w:t xml:space="preserve"> (INDSÆT RELEVANT)</w:t>
      </w:r>
      <w:r>
        <w:t xml:space="preserve"> til rådighed. </w:t>
      </w:r>
    </w:p>
    <w:p w14:paraId="1F674721" w14:textId="77777777" w:rsidR="00030F0E" w:rsidRDefault="00030F0E" w:rsidP="00053CD2"/>
    <w:p w14:paraId="540D83F5" w14:textId="44C45ECD" w:rsidR="00053CD2" w:rsidRPr="00053CD2" w:rsidRDefault="00053CD2" w:rsidP="00053CD2">
      <w:r w:rsidRPr="00030F0E">
        <w:rPr>
          <w:b/>
          <w:bCs/>
        </w:rPr>
        <w:t>Forsikring</w:t>
      </w:r>
      <w:r w:rsidRPr="00053CD2">
        <w:t> </w:t>
      </w:r>
      <w:r w:rsidRPr="00053CD2">
        <w:br/>
      </w:r>
      <w:r w:rsidR="005F7437" w:rsidRPr="005F7437">
        <w:t xml:space="preserve">En emeritus, der er omfattet af universitetets emeritusordning, er ikke at betragte i et ansættelsesretligt forhold, men i forsikrings- og erstatningsmæssig henseende vil han/hun blive sidestillet med enhver anden lønnet medarbejder på universitetet. </w:t>
      </w:r>
    </w:p>
    <w:p w14:paraId="0CAE104F" w14:textId="77777777" w:rsidR="00030F0E" w:rsidRDefault="00030F0E" w:rsidP="00053CD2"/>
    <w:p w14:paraId="0C9C5E3F" w14:textId="3022A5EF" w:rsidR="00053CD2" w:rsidRDefault="00053CD2" w:rsidP="00053CD2">
      <w:r w:rsidRPr="00030F0E">
        <w:rPr>
          <w:b/>
          <w:bCs/>
        </w:rPr>
        <w:t>Regler </w:t>
      </w:r>
      <w:r w:rsidR="00030F0E" w:rsidRPr="00030F0E">
        <w:rPr>
          <w:b/>
          <w:bCs/>
        </w:rPr>
        <w:t>og tavshedspligt </w:t>
      </w:r>
      <w:r w:rsidRPr="00030F0E">
        <w:rPr>
          <w:b/>
          <w:bCs/>
        </w:rPr>
        <w:br/>
      </w:r>
      <w:r w:rsidRPr="00053CD2">
        <w:t>Emeritus skal overholde gældende lovgivning</w:t>
      </w:r>
      <w:r w:rsidR="005F7437">
        <w:t>, forvaltningsretlige principper mv.</w:t>
      </w:r>
      <w:r w:rsidRPr="00053CD2">
        <w:t> og </w:t>
      </w:r>
      <w:r w:rsidR="005F7437">
        <w:t xml:space="preserve">DTU’s </w:t>
      </w:r>
      <w:r w:rsidRPr="00053CD2">
        <w:t>interne</w:t>
      </w:r>
      <w:r w:rsidR="005F7437">
        <w:t xml:space="preserve"> politiker og</w:t>
      </w:r>
      <w:r w:rsidRPr="00053CD2">
        <w:t> retningslinjer. Emeritus er underlagt tavshedspligt efter straffelovens §§ 152 ff. Tavshedspligten omfatter fortrolige oplysninger og gælder også efter ophør. </w:t>
      </w:r>
    </w:p>
    <w:p w14:paraId="27318491" w14:textId="77777777" w:rsidR="00D704AD" w:rsidRPr="00053CD2" w:rsidRDefault="00D704AD" w:rsidP="00053CD2"/>
    <w:p w14:paraId="65D86017" w14:textId="6A6BF6A7" w:rsidR="00053CD2" w:rsidRPr="00053CD2" w:rsidRDefault="00053CD2" w:rsidP="00053CD2">
      <w:r w:rsidRPr="00030F0E">
        <w:rPr>
          <w:b/>
          <w:bCs/>
        </w:rPr>
        <w:t>Databeskyttelse</w:t>
      </w:r>
      <w:r w:rsidRPr="00053CD2">
        <w:t> </w:t>
      </w:r>
      <w:r w:rsidRPr="00053CD2">
        <w:br/>
        <w:t>Personoplysninger behandles efter GDPR. Emeritus må kun behandle data efter instruks. </w:t>
      </w:r>
    </w:p>
    <w:p w14:paraId="793651C4" w14:textId="77777777" w:rsidR="00030F0E" w:rsidRDefault="00030F0E" w:rsidP="00053CD2">
      <w:pPr>
        <w:rPr>
          <w:b/>
          <w:bCs/>
        </w:rPr>
      </w:pPr>
    </w:p>
    <w:p w14:paraId="33B48D30" w14:textId="1BBC9B50" w:rsidR="00053CD2" w:rsidRPr="00053CD2" w:rsidRDefault="00053CD2" w:rsidP="00053CD2">
      <w:r w:rsidRPr="00030F0E">
        <w:rPr>
          <w:b/>
          <w:bCs/>
        </w:rPr>
        <w:t>Ophør</w:t>
      </w:r>
      <w:r w:rsidRPr="00053CD2">
        <w:t> </w:t>
      </w:r>
      <w:r w:rsidRPr="00053CD2">
        <w:br/>
        <w:t>Aftalen ophører ved udløb eller kan opsiges uden varsel. </w:t>
      </w:r>
    </w:p>
    <w:p w14:paraId="06C547AC" w14:textId="77777777" w:rsidR="00030F0E" w:rsidRDefault="00030F0E" w:rsidP="00053CD2">
      <w:pPr>
        <w:rPr>
          <w:b/>
          <w:bCs/>
        </w:rPr>
      </w:pPr>
    </w:p>
    <w:p w14:paraId="30993238" w14:textId="673F69A8" w:rsidR="00053CD2" w:rsidRPr="00053CD2" w:rsidRDefault="00053CD2" w:rsidP="00053CD2">
      <w:pPr>
        <w:rPr>
          <w:b/>
          <w:bCs/>
        </w:rPr>
      </w:pPr>
      <w:r w:rsidRPr="00053CD2">
        <w:rPr>
          <w:b/>
          <w:bCs/>
        </w:rPr>
        <w:t>Underskrifter </w:t>
      </w:r>
      <w:r w:rsidRPr="00053CD2">
        <w:rPr>
          <w:b/>
          <w:bCs/>
        </w:rPr>
        <w:br/>
      </w:r>
    </w:p>
    <w:p w14:paraId="4FD71A1B" w14:textId="75C87B03" w:rsidR="00053CD2" w:rsidRDefault="00053CD2" w:rsidP="00053CD2">
      <w:r>
        <w:t xml:space="preserve">DTU, </w:t>
      </w:r>
      <w:r w:rsidRPr="00053CD2">
        <w:rPr>
          <w:highlight w:val="yellow"/>
        </w:rPr>
        <w:t>DATO/MÅNED/ÅR</w:t>
      </w:r>
    </w:p>
    <w:p w14:paraId="0A116BE2" w14:textId="77777777" w:rsidR="00053CD2" w:rsidRDefault="00053CD2" w:rsidP="00053CD2"/>
    <w:p w14:paraId="59646A0F" w14:textId="77777777" w:rsidR="00053CD2" w:rsidRDefault="00053CD2" w:rsidP="00053CD2"/>
    <w:p w14:paraId="7C459AAF" w14:textId="77777777" w:rsidR="00053CD2" w:rsidRDefault="00053CD2" w:rsidP="00053CD2"/>
    <w:p w14:paraId="54A4300B" w14:textId="47553301" w:rsidR="00053CD2" w:rsidRDefault="00053CD2" w:rsidP="00053CD2">
      <w:r>
        <w:t>……………………………..…</w:t>
      </w:r>
      <w:r>
        <w:tab/>
      </w:r>
      <w:r>
        <w:tab/>
        <w:t xml:space="preserve">……………………..………… </w:t>
      </w:r>
    </w:p>
    <w:p w14:paraId="2823CD00" w14:textId="4BFD6F50" w:rsidR="00053CD2" w:rsidRDefault="00053CD2" w:rsidP="00053CD2">
      <w:r>
        <w:t>(Institutdirektør)</w:t>
      </w:r>
      <w:r>
        <w:tab/>
      </w:r>
      <w:r>
        <w:tab/>
        <w:t>(Medarbejder)</w:t>
      </w:r>
    </w:p>
    <w:p w14:paraId="779B6087" w14:textId="6429490F" w:rsidR="00CB537A" w:rsidRDefault="00CB537A" w:rsidP="00CF6D2A"/>
    <w:sectPr w:rsidR="00CB537A" w:rsidSect="00CB537A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211" w:right="3119" w:bottom="2835" w:left="1418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A59E7" w14:textId="77777777" w:rsidR="00ED3439" w:rsidRDefault="00ED3439" w:rsidP="009E4B94">
      <w:pPr>
        <w:spacing w:line="240" w:lineRule="auto"/>
      </w:pPr>
      <w:r>
        <w:separator/>
      </w:r>
    </w:p>
  </w:endnote>
  <w:endnote w:type="continuationSeparator" w:id="0">
    <w:p w14:paraId="039EFC34" w14:textId="77777777" w:rsidR="00ED3439" w:rsidRDefault="00ED3439" w:rsidP="009E4B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B5E4" w14:textId="77777777" w:rsidR="00CB537A" w:rsidRPr="00B27B05" w:rsidRDefault="00ED3439" w:rsidP="00CB537A">
    <w:pPr>
      <w:pStyle w:val="FooterRight"/>
    </w:pPr>
    <w:sdt>
      <w:sdtPr>
        <w:alias w:val="Side"/>
        <w:tag w:val="{&quot;templafy&quot;:{&quot;binding&quot;:&quot;Translations.Page&quot;,&quot;type&quot;:&quot;text&quot;}}"/>
        <w:id w:val="-332612476"/>
        <w:showingPlcHdr/>
      </w:sdtPr>
      <w:sdtEndPr/>
      <w:sdtContent>
        <w:r w:rsidR="00CB537A" w:rsidRPr="00B27B05">
          <w:t>Side</w:t>
        </w:r>
      </w:sdtContent>
    </w:sdt>
    <w:r w:rsidR="00CB537A" w:rsidRPr="00B27B05">
      <w:t xml:space="preserve"> </w:t>
    </w:r>
    <w:r w:rsidR="00CB537A" w:rsidRPr="00B27B05">
      <w:fldChar w:fldCharType="begin"/>
    </w:r>
    <w:r w:rsidR="00CB537A" w:rsidRPr="00B27B05">
      <w:instrText xml:space="preserve"> PAGE  </w:instrText>
    </w:r>
    <w:r w:rsidR="00CB537A" w:rsidRPr="00B27B05">
      <w:fldChar w:fldCharType="separate"/>
    </w:r>
    <w:r w:rsidR="00CB537A">
      <w:t>2</w:t>
    </w:r>
    <w:r w:rsidR="00CB537A" w:rsidRPr="00B27B05">
      <w:fldChar w:fldCharType="end"/>
    </w:r>
    <w:r w:rsidR="00CB537A" w:rsidRPr="00B27B05">
      <w:t xml:space="preserve"> </w:t>
    </w:r>
    <w:sdt>
      <w:sdtPr>
        <w:alias w:val="of"/>
        <w:tag w:val="{&quot;templafy&quot;:{&quot;type&quot;:&quot;text&quot;,&quot;binding&quot;:&quot;Translations.of&quot;}}"/>
        <w:id w:val="2121178925"/>
      </w:sdtPr>
      <w:sdtEndPr/>
      <w:sdtContent>
        <w:r w:rsidR="00CB537A" w:rsidRPr="00B27B05">
          <w:t>af</w:t>
        </w:r>
      </w:sdtContent>
    </w:sdt>
    <w:r w:rsidR="00CB537A" w:rsidRPr="00B27B05">
      <w:t xml:space="preserve"> </w:t>
    </w:r>
    <w:fldSimple w:instr=" NUMPAGES ">
      <w:r w:rsidR="00CB537A"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Blank"/>
      <w:tblW w:w="9923" w:type="dxa"/>
      <w:tblLayout w:type="fixed"/>
      <w:tblLook w:val="01E0" w:firstRow="1" w:lastRow="1" w:firstColumn="1" w:lastColumn="1" w:noHBand="0" w:noVBand="0"/>
    </w:tblPr>
    <w:tblGrid>
      <w:gridCol w:w="2552"/>
      <w:gridCol w:w="2268"/>
      <w:gridCol w:w="1814"/>
      <w:gridCol w:w="3289"/>
    </w:tblGrid>
    <w:tr w:rsidR="002357BC" w14:paraId="6FACC226" w14:textId="77777777" w:rsidTr="00191702">
      <w:trPr>
        <w:trHeight w:val="981"/>
      </w:trPr>
      <w:tc>
        <w:tcPr>
          <w:tcW w:w="2552" w:type="dxa"/>
        </w:tcPr>
        <w:p w14:paraId="170E562B" w14:textId="77777777" w:rsidR="002357BC" w:rsidRPr="00CC699C" w:rsidRDefault="002357BC" w:rsidP="002357BC">
          <w:pPr>
            <w:pStyle w:val="Template-AdresseVenstrestillet"/>
            <w:rPr>
              <w:b/>
              <w:bCs/>
            </w:rPr>
          </w:pPr>
          <w:r w:rsidRPr="00CC699C">
            <w:rPr>
              <w:b/>
              <w:bCs/>
            </w:rPr>
            <w:t>DTU</w:t>
          </w:r>
          <w:r>
            <w:rPr>
              <w:b/>
              <w:bCs/>
            </w:rPr>
            <w:t xml:space="preserve"> Kortnavn</w:t>
          </w:r>
        </w:p>
        <w:p w14:paraId="1C0C72C2" w14:textId="77777777" w:rsidR="002357BC" w:rsidRPr="006E69C5" w:rsidRDefault="002357BC" w:rsidP="002357BC">
          <w:pPr>
            <w:pStyle w:val="Template-AdresseVenstrestillet"/>
          </w:pPr>
          <w:r>
            <w:t>Institut for …</w:t>
          </w:r>
        </w:p>
      </w:tc>
      <w:tc>
        <w:tcPr>
          <w:tcW w:w="2268" w:type="dxa"/>
        </w:tcPr>
        <w:p w14:paraId="249B4CBA" w14:textId="77777777" w:rsidR="002357BC" w:rsidRDefault="002357BC" w:rsidP="002357BC">
          <w:pPr>
            <w:pStyle w:val="Template-AdresseVenstrestillet"/>
          </w:pPr>
          <w:r>
            <w:t>Anker Engelunds Vej 101</w:t>
          </w:r>
        </w:p>
        <w:p w14:paraId="74DB43A6" w14:textId="77777777" w:rsidR="002357BC" w:rsidRDefault="002357BC" w:rsidP="002357BC">
          <w:pPr>
            <w:pStyle w:val="Template-AdresseVenstrestillet"/>
          </w:pPr>
          <w:r>
            <w:t>Bygning 101</w:t>
          </w:r>
        </w:p>
        <w:p w14:paraId="1ABF2D78" w14:textId="77777777" w:rsidR="002357BC" w:rsidRDefault="002357BC" w:rsidP="002357BC">
          <w:pPr>
            <w:pStyle w:val="Template-AdresseVenstrestillet"/>
          </w:pPr>
          <w:r>
            <w:t>2800 Kongens Lyngby</w:t>
          </w:r>
        </w:p>
        <w:p w14:paraId="3340194E" w14:textId="77777777" w:rsidR="002357BC" w:rsidRPr="006E69C5" w:rsidRDefault="002357BC" w:rsidP="002357BC">
          <w:pPr>
            <w:pStyle w:val="Template-AdresseVenstrestillet"/>
          </w:pPr>
        </w:p>
      </w:tc>
      <w:tc>
        <w:tcPr>
          <w:tcW w:w="1814" w:type="dxa"/>
        </w:tcPr>
        <w:p w14:paraId="3D178E77" w14:textId="77777777" w:rsidR="002357BC" w:rsidRDefault="002357BC" w:rsidP="002357BC">
          <w:pPr>
            <w:pStyle w:val="Template-AdresseHjrestillet"/>
          </w:pPr>
          <w:r>
            <w:t>Tel. 45 25 25 25</w:t>
          </w:r>
        </w:p>
        <w:p w14:paraId="4BC14FDC" w14:textId="77777777" w:rsidR="002357BC" w:rsidRPr="0055679E" w:rsidRDefault="002357BC" w:rsidP="002357BC">
          <w:pPr>
            <w:pStyle w:val="Template-AdresseHjrestillet"/>
          </w:pPr>
          <w:r>
            <w:t>Dir. 00 00 00 00</w:t>
          </w:r>
        </w:p>
      </w:tc>
      <w:tc>
        <w:tcPr>
          <w:tcW w:w="3289" w:type="dxa"/>
        </w:tcPr>
        <w:p w14:paraId="52218296" w14:textId="77777777" w:rsidR="002357BC" w:rsidRDefault="002357BC" w:rsidP="002357BC">
          <w:pPr>
            <w:pStyle w:val="Template-AdresseHjrestillet"/>
          </w:pPr>
          <w:r>
            <w:t>xxx@dtu.dk</w:t>
          </w:r>
        </w:p>
        <w:p w14:paraId="6A9BA243" w14:textId="77777777" w:rsidR="002357BC" w:rsidRPr="0055679E" w:rsidRDefault="002357BC" w:rsidP="002357BC">
          <w:pPr>
            <w:pStyle w:val="Template-AdresseHjrestillet"/>
          </w:pPr>
          <w:r>
            <w:t>www.dtu.dk</w:t>
          </w:r>
        </w:p>
      </w:tc>
    </w:tr>
  </w:tbl>
  <w:p w14:paraId="51A11587" w14:textId="77777777" w:rsidR="00191702" w:rsidRPr="00094ABD" w:rsidRDefault="00191702" w:rsidP="00F06A82">
    <w:pPr>
      <w:pStyle w:val="Footer"/>
      <w:spacing w:line="60" w:lineRule="exac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9800CF0" wp14:editId="507D2C5A">
              <wp:simplePos x="0" y="0"/>
              <wp:positionH relativeFrom="page">
                <wp:posOffset>208915</wp:posOffset>
              </wp:positionH>
              <wp:positionV relativeFrom="margin">
                <wp:align>bottom</wp:align>
              </wp:positionV>
              <wp:extent cx="223200" cy="1533600"/>
              <wp:effectExtent l="0" t="0" r="5715" b="9525"/>
              <wp:wrapNone/>
              <wp:docPr id="6" name="CV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200" cy="153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52577" w14:textId="77777777" w:rsidR="00191702" w:rsidRPr="00360A95" w:rsidRDefault="00ED3439" w:rsidP="00191702">
                          <w:pPr>
                            <w:pStyle w:val="Template-CVR"/>
                            <w:rPr>
                              <w:szCs w:val="12"/>
                              <w:lang w:val="en-US"/>
                            </w:rPr>
                          </w:pPr>
                          <w:sdt>
                            <w:sdtPr>
                              <w:alias w:val="CVR"/>
                              <w:tag w:val="{&quot;templafy&quot;:{&quot;type&quot;:&quot;text&quot;,&quot;binding&quot;:&quot;Translations.CVR&quot;,&quot;visibility&quot;:{&quot;action&quot;:&quot;hide&quot;,&quot;compareValue&quot;:&quot;&quot;,&quot;operator&quot;:&quot;equals&quot;,&quot;binding&quot;:&quot;UserProfile.Offices.Cvr&quot;}}}"/>
                              <w:id w:val="-1995555206"/>
                            </w:sdtPr>
                            <w:sdtEndPr/>
                            <w:sdtContent>
                              <w:r w:rsidR="00360A95">
                                <w:rPr>
                                  <w:lang w:val="en-US"/>
                                </w:rPr>
                                <w:t>CVR-nr.</w:t>
                              </w:r>
                            </w:sdtContent>
                          </w:sdt>
                          <w:r w:rsidR="00360A95">
                            <w:rPr>
                              <w:lang w:val="en-US"/>
                            </w:rPr>
                            <w:t xml:space="preserve"> </w:t>
                          </w:r>
                          <w:sdt>
                            <w:sdtPr>
                              <w:alias w:val="Cvr"/>
                              <w:tag w:val="{&quot;templafy&quot;:{&quot;type&quot;:&quot;text&quot;,&quot;binding&quot;:&quot;UserProfile.Offices.Cvr&quot;,&quot;visibility&quot;:{&quot;action&quot;:&quot;hide&quot;,&quot;compareValue&quot;:&quot;&quot;,&quot;operator&quot;:&quot;equals&quot;}}}"/>
                              <w:id w:val="-1695381377"/>
                            </w:sdtPr>
                            <w:sdtEndPr/>
                            <w:sdtContent>
                              <w:r w:rsidR="00360A95">
                                <w:rPr>
                                  <w:lang w:val="en-US"/>
                                </w:rPr>
                                <w:t>DK 30 06 09 46</w:t>
                              </w:r>
                            </w:sdtContent>
                          </w:sdt>
                          <w:r w:rsidR="00360A95">
                            <w:rPr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800CF0" id="_x0000_t202" coordsize="21600,21600" o:spt="202" path="m,l,21600r21600,l21600,xe">
              <v:stroke joinstyle="miter"/>
              <v:path gradientshapeok="t" o:connecttype="rect"/>
            </v:shapetype>
            <v:shape id="CVR" o:spid="_x0000_s1029" type="#_x0000_t202" style="position:absolute;margin-left:16.45pt;margin-top:0;width:17.55pt;height:120.7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" filled="f" stroked="f">
              <v:textbox style="layout-flow:vertical;mso-layout-flow-alt:bottom-to-top" inset="0,0,0,0">
                <w:txbxContent>
                  <w:p w14:paraId="08152577" w14:textId="77777777" w:rsidR="00191702" w:rsidRPr="00360A95" w:rsidRDefault="007D1DB5" w:rsidP="00191702">
                    <w:pPr>
                      <w:pStyle w:val="Template-CVR"/>
                      <w:rPr>
                        <w:szCs w:val="12"/>
                        <w:lang w:val="en-US"/>
                      </w:rPr>
                    </w:pPr>
                    <w:sdt>
                      <w:sdtPr>
                        <w:alias w:val="CVR"/>
                        <w:tag w:val="{&quot;templafy&quot;:{&quot;type&quot;:&quot;text&quot;,&quot;binding&quot;:&quot;Translations.CVR&quot;,&quot;visibility&quot;:{&quot;action&quot;:&quot;hide&quot;,&quot;compareValue&quot;:&quot;&quot;,&quot;operator&quot;:&quot;equals&quot;,&quot;binding&quot;:&quot;UserProfile.Offices.Cvr&quot;}}}"/>
                        <w:id w:val="-1995555206"/>
                      </w:sdtPr>
                      <w:sdtEndPr/>
                      <w:sdtContent>
                        <w:r w:rsidR="00360A95">
                          <w:rPr>
                            <w:lang w:val="en-US"/>
                          </w:rPr>
                          <w:t>CVR-nr.</w:t>
                        </w:r>
                      </w:sdtContent>
                    </w:sdt>
                    <w:r w:rsidR="00360A95">
                      <w:rPr>
                        <w:lang w:val="en-US"/>
                      </w:rPr>
                      <w:t xml:space="preserve"> </w:t>
                    </w:r>
                    <w:sdt>
                      <w:sdtPr>
                        <w:alias w:val="Cvr"/>
                        <w:tag w:val="{&quot;templafy&quot;:{&quot;type&quot;:&quot;text&quot;,&quot;binding&quot;:&quot;UserProfile.Offices.Cvr&quot;,&quot;visibility&quot;:{&quot;action&quot;:&quot;hide&quot;,&quot;compareValue&quot;:&quot;&quot;,&quot;operator&quot;:&quot;equals&quot;}}}"/>
                        <w:id w:val="-1695381377"/>
                      </w:sdtPr>
                      <w:sdtEndPr/>
                      <w:sdtContent>
                        <w:r w:rsidR="00360A95">
                          <w:rPr>
                            <w:lang w:val="en-US"/>
                          </w:rPr>
                          <w:t>DK 30 06 09 46</w:t>
                        </w:r>
                      </w:sdtContent>
                    </w:sdt>
                    <w:r w:rsidR="00360A95">
                      <w:rPr>
                        <w:lang w:val="en-US"/>
                      </w:rPr>
                      <w:t xml:space="preserve"> 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09947" w14:textId="77777777" w:rsidR="00ED3439" w:rsidRDefault="00ED3439" w:rsidP="009E4B94">
      <w:pPr>
        <w:spacing w:line="240" w:lineRule="auto"/>
      </w:pPr>
      <w:r>
        <w:separator/>
      </w:r>
    </w:p>
  </w:footnote>
  <w:footnote w:type="continuationSeparator" w:id="0">
    <w:p w14:paraId="1BC9ABD6" w14:textId="77777777" w:rsidR="00ED3439" w:rsidRDefault="00ED3439" w:rsidP="009E4B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88C19" w14:textId="77777777" w:rsidR="003163BC" w:rsidRDefault="003163BC" w:rsidP="003163BC">
    <w:pPr>
      <w:pStyle w:val="Header"/>
    </w:pPr>
  </w:p>
  <w:p w14:paraId="14D3589A" w14:textId="77777777" w:rsidR="003163BC" w:rsidRDefault="003163B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92D5357" wp14:editId="4B1FA1C7">
              <wp:simplePos x="0" y="0"/>
              <wp:positionH relativeFrom="page">
                <wp:posOffset>0</wp:posOffset>
              </wp:positionH>
              <wp:positionV relativeFrom="page">
                <wp:posOffset>609600</wp:posOffset>
              </wp:positionV>
              <wp:extent cx="7559675" cy="359410"/>
              <wp:effectExtent l="0" t="0" r="3175" b="2540"/>
              <wp:wrapNone/>
              <wp:docPr id="4" name="Confidentialit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9675" cy="3594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Classification"/>
                            <w:tag w:val="{&quot;templafy&quot;:{&quot;type&quot;:&quot;text&quot;,&quot;binding&quot;:&quot;Form.Classification.Displayname_{{DocumentLanguage}}&quot;,&quot;visibility&quot;:{&quot;action&quot;:&quot;hide&quot;,&quot;compareValue&quot;:&quot;&quot;,&quot;operator&quot;:&quot;equals&quot;}}}"/>
                            <w:id w:val="1665355536"/>
                            <w:placeholder>
                              <w:docPart w:val="F35D532F70B94A2A80F5E3609E11B51E"/>
                            </w:placeholder>
                          </w:sdtPr>
                          <w:sdtEndPr/>
                          <w:sdtContent>
                            <w:p w14:paraId="473314B3" w14:textId="77777777" w:rsidR="003163BC" w:rsidRPr="00BF072F" w:rsidRDefault="003163BC" w:rsidP="003163BC">
                              <w:pPr>
                                <w:pStyle w:val="Confidentiality"/>
                                <w:jc w:val="center"/>
                                <w:rPr>
                                  <w:caps w:val="0"/>
                                  <w:sz w:val="20"/>
                                </w:rPr>
                              </w:pPr>
                              <w:r>
                                <w:t xml:space="preserve">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2D5357" id="_x0000_t202" coordsize="21600,21600" o:spt="202" path="m,l,21600r21600,l21600,xe">
              <v:stroke joinstyle="miter"/>
              <v:path gradientshapeok="t" o:connecttype="rect"/>
            </v:shapetype>
            <v:shape id="Confidentiality" o:spid="_x0000_s1026" type="#_x0000_t202" style="position:absolute;margin-left:0;margin-top:48pt;width:595.25pt;height:28.3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" filled="f" fillcolor="white [3201]" stroked="f" strokeweight=".5pt">
              <v:textbox inset="0,0,0,0">
                <w:txbxContent>
                  <w:sdt>
                    <w:sdtPr>
                      <w:alias w:val="Classification"/>
                      <w:tag w:val="{&quot;templafy&quot;:{&quot;type&quot;:&quot;text&quot;,&quot;binding&quot;:&quot;Form.Classification.Displayname_{{DocumentLanguage}}&quot;,&quot;visibility&quot;:{&quot;action&quot;:&quot;hide&quot;,&quot;compareValue&quot;:&quot;&quot;,&quot;operator&quot;:&quot;equals&quot;}}}"/>
                      <w:id w:val="1665355536"/>
                      <w:placeholder>
                        <w:docPart w:val="F35D532F70B94A2A80F5E3609E11B51E"/>
                      </w:placeholder>
                    </w:sdtPr>
                    <w:sdtEndPr/>
                    <w:sdtContent>
                      <w:p w14:paraId="473314B3" w14:textId="77777777" w:rsidR="003163BC" w:rsidRPr="00BF072F" w:rsidRDefault="003163BC" w:rsidP="003163BC">
                        <w:pPr>
                          <w:pStyle w:val="Confidentiality"/>
                          <w:jc w:val="center"/>
                          <w:rPr>
                            <w:caps w:val="0"/>
                            <w:sz w:val="20"/>
                          </w:rPr>
                        </w:pPr>
                        <w:r>
                          <w:t xml:space="preserve">  </w:t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18469" w14:textId="77777777" w:rsidR="0009128C" w:rsidRDefault="0009128C" w:rsidP="00DD1936">
    <w:pPr>
      <w:pStyle w:val="Header"/>
    </w:pPr>
  </w:p>
  <w:p w14:paraId="3EF18018" w14:textId="015FD0F1" w:rsidR="008F4D20" w:rsidRDefault="002357BC" w:rsidP="00DD1936">
    <w:pPr>
      <w:pStyle w:val="Header"/>
    </w:pPr>
    <w:r>
      <w:rPr>
        <w:noProof/>
      </w:rPr>
      <w:drawing>
        <wp:anchor distT="0" distB="0" distL="0" distR="0" simplePos="0" relativeHeight="251671552" behindDoc="0" locked="0" layoutInCell="1" allowOverlap="1" wp14:anchorId="40C500F7" wp14:editId="78217AC4">
          <wp:simplePos x="0" y="0"/>
          <wp:positionH relativeFrom="page">
            <wp:posOffset>882015</wp:posOffset>
          </wp:positionH>
          <wp:positionV relativeFrom="page">
            <wp:posOffset>431800</wp:posOffset>
          </wp:positionV>
          <wp:extent cx="435600" cy="630000"/>
          <wp:effectExtent l="0" t="0" r="3175" b="0"/>
          <wp:wrapNone/>
          <wp:docPr id="343783609" name="Logo_H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783609" name="Logo_Hide1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435600" cy="63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4904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F86F92" wp14:editId="53DF6320">
              <wp:simplePos x="0" y="0"/>
              <wp:positionH relativeFrom="rightMargin">
                <wp:align>right</wp:align>
              </wp:positionH>
              <wp:positionV relativeFrom="page">
                <wp:posOffset>3510371</wp:posOffset>
              </wp:positionV>
              <wp:extent cx="1476000" cy="2253600"/>
              <wp:effectExtent l="0" t="0" r="0" b="13970"/>
              <wp:wrapNone/>
              <wp:docPr id="3" name="Doc inf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76000" cy="225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Style w:val="Blank"/>
                            <w:tblW w:w="0" w:type="auto"/>
                            <w:tblLayout w:type="fixed"/>
                            <w:tblLook w:val="0600" w:firstRow="0" w:lastRow="0" w:firstColumn="0" w:lastColumn="0" w:noHBand="1" w:noVBand="1"/>
                          </w:tblPr>
                          <w:tblGrid>
                            <w:gridCol w:w="1758"/>
                          </w:tblGrid>
                          <w:tr w:rsidR="00244D70" w:rsidRPr="00F06A82" w14:paraId="683B4377" w14:textId="77777777" w:rsidTr="00B94904">
                            <w:trPr>
                              <w:trHeight w:val="3298"/>
                            </w:trPr>
                            <w:tc>
                              <w:tcPr>
                                <w:tcW w:w="1758" w:type="dxa"/>
                              </w:tcPr>
                              <w:p w14:paraId="207382CC" w14:textId="1460E7DB" w:rsidR="00244D70" w:rsidRPr="003710E3" w:rsidRDefault="003710E3" w:rsidP="001F1A0A">
                                <w:pPr>
                                  <w:pStyle w:val="Template-Docinfo"/>
                                </w:pPr>
                                <w:r w:rsidRPr="003710E3">
                                  <w:t>x</w:t>
                                </w:r>
                                <w:r>
                                  <w:t>x-xx-xxxx</w:t>
                                </w:r>
                              </w:p>
                              <w:sdt>
                                <w:sdtPr>
                                  <w:tag w:val="{&quot;templafy&quot;:{&quot;visibility&quot;:{&quot;action&quot;:&quot;hide&quot;,&quot;compareValue&quot;:&quot;&quot;,&quot;binding&quot;:&quot;Form.JournalNr&quot;,&quot;operator&quot;:&quot;equals&quot;,&quot;compareValues&quot;:[]},&quot;type&quot;:&quot;group&quot;}}"/>
                                  <w:id w:val="-12388883"/>
                                </w:sdtPr>
                                <w:sdtEndPr/>
                                <w:sdtContent>
                                  <w:p w14:paraId="0A6D8343" w14:textId="77777777" w:rsidR="00B94904" w:rsidRPr="003710E3" w:rsidRDefault="00ED3439" w:rsidP="001F1A0A">
                                    <w:pPr>
                                      <w:pStyle w:val="Template-Docinfo"/>
                                    </w:pPr>
                                    <w:sdt>
                                      <w:sdtPr>
                                        <w:alias w:val="JournalNo"/>
                                        <w:tag w:val="{&quot;templafy&quot;:{&quot;type&quot;:&quot;text&quot;,&quot;binding&quot;:&quot;Translations.JournalNo&quot;}}"/>
                                        <w:id w:val="750857845"/>
                                      </w:sdtPr>
                                      <w:sdtEndPr/>
                                      <w:sdtContent>
                                        <w:r w:rsidR="00B94904" w:rsidRPr="003710E3">
                                          <w:t>Journal nr.</w:t>
                                        </w:r>
                                      </w:sdtContent>
                                    </w:sdt>
                                    <w:r w:rsidR="00B94904" w:rsidRPr="003710E3">
                                      <w:t xml:space="preserve"> </w:t>
                                    </w:r>
                                    <w:sdt>
                                      <w:sdtPr>
                                        <w:alias w:val="Form.JournalNr"/>
                                        <w:tag w:val="{&quot;templafy&quot;:{&quot;type&quot;:&quot;text&quot;,&quot;binding&quot;:&quot;Form.JournalNr&quot;,&quot;visibility&quot;:{&quot;compareValue&quot;:&quot;&quot;}}}"/>
                                        <w:id w:val="884603166"/>
                                      </w:sdtPr>
                                      <w:sdtEndPr/>
                                      <w:sdtContent>
                                        <w:r w:rsidR="00B94904" w:rsidRPr="003710E3">
                                          <w:t>xxx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alias w:val="Initialer"/>
                                  <w:tag w:val="{&quot;templafy&quot;:{&quot;binding&quot;:&quot;UserProfile.Initials&quot;,&quot;visibility&quot;:{&quot;action&quot;:&quot;hide&quot;,&quot;compareValue&quot;:&quot;&quot;,&quot;operator&quot;:&quot;equals&quot;},&quot;type&quot;:&quot;text&quot;}}"/>
                                  <w:id w:val="-1497572660"/>
                                </w:sdtPr>
                                <w:sdtEndPr/>
                                <w:sdtContent>
                                  <w:p w14:paraId="265148D4" w14:textId="77777777" w:rsidR="00B94904" w:rsidRPr="003710E3" w:rsidRDefault="00B94904" w:rsidP="001F1A0A">
                                    <w:pPr>
                                      <w:pStyle w:val="Template-Docinfo"/>
                                    </w:pPr>
                                    <w:r w:rsidRPr="003710E3">
                                      <w:t>In</w:t>
                                    </w:r>
                                    <w:r w:rsidR="002357BC" w:rsidRPr="003710E3">
                                      <w:t>itialer</w:t>
                                    </w:r>
                                  </w:p>
                                </w:sdtContent>
                              </w:sdt>
                              <w:p w14:paraId="1763BC4B" w14:textId="77777777" w:rsidR="007506D2" w:rsidRPr="003710E3" w:rsidRDefault="007506D2" w:rsidP="001F1A0A">
                                <w:pPr>
                                  <w:pStyle w:val="Template-Docinfo"/>
                                </w:pPr>
                              </w:p>
                            </w:tc>
                          </w:tr>
                        </w:tbl>
                        <w:p w14:paraId="44980B3D" w14:textId="77777777" w:rsidR="00182651" w:rsidRPr="003710E3" w:rsidRDefault="00182651" w:rsidP="00987EF9">
                          <w:pPr>
                            <w:pStyle w:val="Template-Docinf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F86F92" id="_x0000_t202" coordsize="21600,21600" o:spt="202" path="m,l,21600r21600,l21600,xe">
              <v:stroke joinstyle="miter"/>
              <v:path gradientshapeok="t" o:connecttype="rect"/>
            </v:shapetype>
            <v:shape id="Doc info" o:spid="_x0000_s1027" type="#_x0000_t202" style="position:absolute;margin-left:65pt;margin-top:276.4pt;width:116.2pt;height:177.45pt;z-index:251660288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" filled="f" stroked="f" strokeweight=".5pt">
              <v:textbox style="mso-fit-shape-to-text:t" inset="0,0,10mm,0">
                <w:txbxContent>
                  <w:tbl>
                    <w:tblPr>
                      <w:tblStyle w:val="Blank"/>
                      <w:tblW w:w="0" w:type="auto"/>
                      <w:tblLayout w:type="fixed"/>
                      <w:tblLook w:val="0600" w:firstRow="0" w:lastRow="0" w:firstColumn="0" w:lastColumn="0" w:noHBand="1" w:noVBand="1"/>
                    </w:tblPr>
                    <w:tblGrid>
                      <w:gridCol w:w="1758"/>
                    </w:tblGrid>
                    <w:tr w:rsidR="00244D70" w:rsidRPr="00F06A82" w14:paraId="683B4377" w14:textId="77777777" w:rsidTr="00B94904">
                      <w:trPr>
                        <w:trHeight w:val="3298"/>
                      </w:trPr>
                      <w:tc>
                        <w:tcPr>
                          <w:tcW w:w="1758" w:type="dxa"/>
                        </w:tcPr>
                        <w:p w14:paraId="207382CC" w14:textId="1460E7DB" w:rsidR="00244D70" w:rsidRPr="003710E3" w:rsidRDefault="003710E3" w:rsidP="001F1A0A">
                          <w:pPr>
                            <w:pStyle w:val="Template-Docinfo"/>
                          </w:pPr>
                          <w:r w:rsidRPr="003710E3">
                            <w:t>x</w:t>
                          </w:r>
                          <w:r>
                            <w:t>x-xx-xxxx</w:t>
                          </w:r>
                        </w:p>
                        <w:sdt>
                          <w:sdtPr>
                            <w:tag w:val="{&quot;templafy&quot;:{&quot;visibility&quot;:{&quot;action&quot;:&quot;hide&quot;,&quot;compareValue&quot;:&quot;&quot;,&quot;binding&quot;:&quot;Form.JournalNr&quot;,&quot;operator&quot;:&quot;equals&quot;,&quot;compareValues&quot;:[]},&quot;type&quot;:&quot;group&quot;}}"/>
                            <w:id w:val="-12388883"/>
                          </w:sdtPr>
                          <w:sdtEndPr/>
                          <w:sdtContent>
                            <w:p w14:paraId="0A6D8343" w14:textId="77777777" w:rsidR="00B94904" w:rsidRPr="003710E3" w:rsidRDefault="00ED3439" w:rsidP="001F1A0A">
                              <w:pPr>
                                <w:pStyle w:val="Template-Docinfo"/>
                              </w:pPr>
                              <w:sdt>
                                <w:sdtPr>
                                  <w:alias w:val="JournalNo"/>
                                  <w:tag w:val="{&quot;templafy&quot;:{&quot;type&quot;:&quot;text&quot;,&quot;binding&quot;:&quot;Translations.JournalNo&quot;}}"/>
                                  <w:id w:val="750857845"/>
                                </w:sdtPr>
                                <w:sdtEndPr/>
                                <w:sdtContent>
                                  <w:r w:rsidR="00B94904" w:rsidRPr="003710E3">
                                    <w:t>Journal nr.</w:t>
                                  </w:r>
                                </w:sdtContent>
                              </w:sdt>
                              <w:r w:rsidR="00B94904" w:rsidRPr="003710E3">
                                <w:t xml:space="preserve"> </w:t>
                              </w:r>
                              <w:sdt>
                                <w:sdtPr>
                                  <w:alias w:val="Form.JournalNr"/>
                                  <w:tag w:val="{&quot;templafy&quot;:{&quot;type&quot;:&quot;text&quot;,&quot;binding&quot;:&quot;Form.JournalNr&quot;,&quot;visibility&quot;:{&quot;compareValue&quot;:&quot;&quot;}}}"/>
                                  <w:id w:val="884603166"/>
                                </w:sdtPr>
                                <w:sdtEndPr/>
                                <w:sdtContent>
                                  <w:r w:rsidR="00B94904" w:rsidRPr="003710E3">
                                    <w:t>xxx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alias w:val="Initialer"/>
                            <w:tag w:val="{&quot;templafy&quot;:{&quot;binding&quot;:&quot;UserProfile.Initials&quot;,&quot;visibility&quot;:{&quot;action&quot;:&quot;hide&quot;,&quot;compareValue&quot;:&quot;&quot;,&quot;operator&quot;:&quot;equals&quot;},&quot;type&quot;:&quot;text&quot;}}"/>
                            <w:id w:val="-1497572660"/>
                          </w:sdtPr>
                          <w:sdtEndPr/>
                          <w:sdtContent>
                            <w:p w14:paraId="265148D4" w14:textId="77777777" w:rsidR="00B94904" w:rsidRPr="003710E3" w:rsidRDefault="00B94904" w:rsidP="001F1A0A">
                              <w:pPr>
                                <w:pStyle w:val="Template-Docinfo"/>
                              </w:pPr>
                              <w:r w:rsidRPr="003710E3">
                                <w:t>In</w:t>
                              </w:r>
                              <w:r w:rsidR="002357BC" w:rsidRPr="003710E3">
                                <w:t>itialer</w:t>
                              </w:r>
                            </w:p>
                          </w:sdtContent>
                        </w:sdt>
                        <w:p w14:paraId="1763BC4B" w14:textId="77777777" w:rsidR="007506D2" w:rsidRPr="003710E3" w:rsidRDefault="007506D2" w:rsidP="001F1A0A">
                          <w:pPr>
                            <w:pStyle w:val="Template-Docinfo"/>
                          </w:pPr>
                        </w:p>
                      </w:tc>
                    </w:tr>
                  </w:tbl>
                  <w:p w14:paraId="44980B3D" w14:textId="77777777" w:rsidR="00182651" w:rsidRPr="003710E3" w:rsidRDefault="00182651" w:rsidP="00987EF9">
                    <w:pPr>
                      <w:pStyle w:val="Template-Docinfo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E20588C"/>
    <w:multiLevelType w:val="multilevel"/>
    <w:tmpl w:val="6FB043B0"/>
    <w:lvl w:ilvl="0">
      <w:start w:val="1"/>
      <w:numFmt w:val="decimal"/>
      <w:pStyle w:val="ListNumber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0" w15:restartNumberingAfterBreak="0">
    <w:nsid w:val="7FB354B8"/>
    <w:multiLevelType w:val="multilevel"/>
    <w:tmpl w:val="372283E4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127093282">
    <w:abstractNumId w:val="10"/>
  </w:num>
  <w:num w:numId="2" w16cid:durableId="1508984877">
    <w:abstractNumId w:val="7"/>
  </w:num>
  <w:num w:numId="3" w16cid:durableId="973096407">
    <w:abstractNumId w:val="6"/>
  </w:num>
  <w:num w:numId="4" w16cid:durableId="1618833482">
    <w:abstractNumId w:val="5"/>
  </w:num>
  <w:num w:numId="5" w16cid:durableId="96602249">
    <w:abstractNumId w:val="4"/>
  </w:num>
  <w:num w:numId="6" w16cid:durableId="728188682">
    <w:abstractNumId w:val="9"/>
  </w:num>
  <w:num w:numId="7" w16cid:durableId="1658655195">
    <w:abstractNumId w:val="3"/>
  </w:num>
  <w:num w:numId="8" w16cid:durableId="1548637610">
    <w:abstractNumId w:val="2"/>
  </w:num>
  <w:num w:numId="9" w16cid:durableId="78212693">
    <w:abstractNumId w:val="1"/>
  </w:num>
  <w:num w:numId="10" w16cid:durableId="388699376">
    <w:abstractNumId w:val="0"/>
  </w:num>
  <w:num w:numId="11" w16cid:durableId="974532170">
    <w:abstractNumId w:val="8"/>
  </w:num>
  <w:num w:numId="12" w16cid:durableId="965237199">
    <w:abstractNumId w:val="9"/>
    <w:lvlOverride w:ilvl="0">
      <w:lvl w:ilvl="0">
        <w:start w:val="1"/>
        <w:numFmt w:val="decimal"/>
        <w:pStyle w:val="ListNumber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BCC"/>
    <w:rsid w:val="00004865"/>
    <w:rsid w:val="00014869"/>
    <w:rsid w:val="00016218"/>
    <w:rsid w:val="00022133"/>
    <w:rsid w:val="000253FF"/>
    <w:rsid w:val="00030F0E"/>
    <w:rsid w:val="00040763"/>
    <w:rsid w:val="00053CD2"/>
    <w:rsid w:val="00070368"/>
    <w:rsid w:val="00080393"/>
    <w:rsid w:val="0009128C"/>
    <w:rsid w:val="00094ABD"/>
    <w:rsid w:val="000A23C3"/>
    <w:rsid w:val="000D2B3A"/>
    <w:rsid w:val="000E2192"/>
    <w:rsid w:val="001012C9"/>
    <w:rsid w:val="00103E3F"/>
    <w:rsid w:val="0011024B"/>
    <w:rsid w:val="0013244F"/>
    <w:rsid w:val="001667A8"/>
    <w:rsid w:val="00182651"/>
    <w:rsid w:val="00182BCC"/>
    <w:rsid w:val="00186725"/>
    <w:rsid w:val="00191702"/>
    <w:rsid w:val="001A2273"/>
    <w:rsid w:val="001E5461"/>
    <w:rsid w:val="001F1A0A"/>
    <w:rsid w:val="002215A2"/>
    <w:rsid w:val="00224CD2"/>
    <w:rsid w:val="002357BC"/>
    <w:rsid w:val="00244D70"/>
    <w:rsid w:val="0026019D"/>
    <w:rsid w:val="002629BD"/>
    <w:rsid w:val="00273CAC"/>
    <w:rsid w:val="0027658C"/>
    <w:rsid w:val="002A442E"/>
    <w:rsid w:val="002C5297"/>
    <w:rsid w:val="002D5562"/>
    <w:rsid w:val="002E27B6"/>
    <w:rsid w:val="002E71F7"/>
    <w:rsid w:val="002E74A4"/>
    <w:rsid w:val="0030132B"/>
    <w:rsid w:val="00307422"/>
    <w:rsid w:val="003163BC"/>
    <w:rsid w:val="00326420"/>
    <w:rsid w:val="00344144"/>
    <w:rsid w:val="003455C8"/>
    <w:rsid w:val="00346D9C"/>
    <w:rsid w:val="00360A95"/>
    <w:rsid w:val="00361BC1"/>
    <w:rsid w:val="003710E3"/>
    <w:rsid w:val="00383E6C"/>
    <w:rsid w:val="003A5F2B"/>
    <w:rsid w:val="003B0193"/>
    <w:rsid w:val="003B35B0"/>
    <w:rsid w:val="003C3569"/>
    <w:rsid w:val="003C4F9F"/>
    <w:rsid w:val="003C60F1"/>
    <w:rsid w:val="00405D4D"/>
    <w:rsid w:val="00416A26"/>
    <w:rsid w:val="00417217"/>
    <w:rsid w:val="00421009"/>
    <w:rsid w:val="00424709"/>
    <w:rsid w:val="00424AD9"/>
    <w:rsid w:val="00496479"/>
    <w:rsid w:val="004A3A01"/>
    <w:rsid w:val="004A5FFD"/>
    <w:rsid w:val="004B550F"/>
    <w:rsid w:val="004C01B2"/>
    <w:rsid w:val="004E1AA9"/>
    <w:rsid w:val="004E601A"/>
    <w:rsid w:val="004F1ED7"/>
    <w:rsid w:val="005137E5"/>
    <w:rsid w:val="005178A7"/>
    <w:rsid w:val="00517AB5"/>
    <w:rsid w:val="00520108"/>
    <w:rsid w:val="00543EF2"/>
    <w:rsid w:val="0055679E"/>
    <w:rsid w:val="00561C72"/>
    <w:rsid w:val="005772AB"/>
    <w:rsid w:val="00582AE7"/>
    <w:rsid w:val="0059254F"/>
    <w:rsid w:val="00595ACB"/>
    <w:rsid w:val="005A28D4"/>
    <w:rsid w:val="005B0D19"/>
    <w:rsid w:val="005C5F97"/>
    <w:rsid w:val="005C769C"/>
    <w:rsid w:val="005F1580"/>
    <w:rsid w:val="005F3ED8"/>
    <w:rsid w:val="005F6B57"/>
    <w:rsid w:val="005F7437"/>
    <w:rsid w:val="006031E5"/>
    <w:rsid w:val="00655B49"/>
    <w:rsid w:val="00674045"/>
    <w:rsid w:val="00676F3F"/>
    <w:rsid w:val="00681D83"/>
    <w:rsid w:val="00683AAD"/>
    <w:rsid w:val="00686D45"/>
    <w:rsid w:val="006900C2"/>
    <w:rsid w:val="00696987"/>
    <w:rsid w:val="006B30A9"/>
    <w:rsid w:val="006C55BF"/>
    <w:rsid w:val="007008EE"/>
    <w:rsid w:val="0070267E"/>
    <w:rsid w:val="00706E32"/>
    <w:rsid w:val="00722E2F"/>
    <w:rsid w:val="0074646E"/>
    <w:rsid w:val="007474FB"/>
    <w:rsid w:val="007506D2"/>
    <w:rsid w:val="007546AF"/>
    <w:rsid w:val="00765934"/>
    <w:rsid w:val="0077451B"/>
    <w:rsid w:val="007830AC"/>
    <w:rsid w:val="0079216B"/>
    <w:rsid w:val="007C55E6"/>
    <w:rsid w:val="007D1DB5"/>
    <w:rsid w:val="007E373C"/>
    <w:rsid w:val="008002CE"/>
    <w:rsid w:val="00802CD5"/>
    <w:rsid w:val="00836161"/>
    <w:rsid w:val="0088244A"/>
    <w:rsid w:val="00884D06"/>
    <w:rsid w:val="00892D08"/>
    <w:rsid w:val="00893791"/>
    <w:rsid w:val="008B7467"/>
    <w:rsid w:val="008E5A6D"/>
    <w:rsid w:val="008F32DF"/>
    <w:rsid w:val="008F4D20"/>
    <w:rsid w:val="00914B44"/>
    <w:rsid w:val="009155A9"/>
    <w:rsid w:val="009253CA"/>
    <w:rsid w:val="0094270E"/>
    <w:rsid w:val="0094757D"/>
    <w:rsid w:val="00951B25"/>
    <w:rsid w:val="009737E4"/>
    <w:rsid w:val="00983B74"/>
    <w:rsid w:val="00985966"/>
    <w:rsid w:val="00987EF9"/>
    <w:rsid w:val="00990263"/>
    <w:rsid w:val="009A4CCC"/>
    <w:rsid w:val="009D1E80"/>
    <w:rsid w:val="009E4B94"/>
    <w:rsid w:val="00A421AC"/>
    <w:rsid w:val="00A76070"/>
    <w:rsid w:val="00A91DA5"/>
    <w:rsid w:val="00AB4582"/>
    <w:rsid w:val="00AC02DD"/>
    <w:rsid w:val="00AC3942"/>
    <w:rsid w:val="00AD5F89"/>
    <w:rsid w:val="00AE280A"/>
    <w:rsid w:val="00AF1D02"/>
    <w:rsid w:val="00B00D92"/>
    <w:rsid w:val="00B0422A"/>
    <w:rsid w:val="00B12C7F"/>
    <w:rsid w:val="00B217E5"/>
    <w:rsid w:val="00B24E70"/>
    <w:rsid w:val="00B33A49"/>
    <w:rsid w:val="00B456FC"/>
    <w:rsid w:val="00B62F42"/>
    <w:rsid w:val="00B94904"/>
    <w:rsid w:val="00BB4255"/>
    <w:rsid w:val="00BE4451"/>
    <w:rsid w:val="00BF6F9A"/>
    <w:rsid w:val="00C01889"/>
    <w:rsid w:val="00C12117"/>
    <w:rsid w:val="00C14AA8"/>
    <w:rsid w:val="00C21687"/>
    <w:rsid w:val="00C24E51"/>
    <w:rsid w:val="00C357EF"/>
    <w:rsid w:val="00C41FB1"/>
    <w:rsid w:val="00C439CB"/>
    <w:rsid w:val="00C651F2"/>
    <w:rsid w:val="00C6612F"/>
    <w:rsid w:val="00C708B8"/>
    <w:rsid w:val="00CA0183"/>
    <w:rsid w:val="00CA0A7D"/>
    <w:rsid w:val="00CA248E"/>
    <w:rsid w:val="00CA4355"/>
    <w:rsid w:val="00CB537A"/>
    <w:rsid w:val="00CB6F77"/>
    <w:rsid w:val="00CC2542"/>
    <w:rsid w:val="00CC452E"/>
    <w:rsid w:val="00CC6322"/>
    <w:rsid w:val="00CD2800"/>
    <w:rsid w:val="00CE24EF"/>
    <w:rsid w:val="00CE5168"/>
    <w:rsid w:val="00CF0E67"/>
    <w:rsid w:val="00CF6D2A"/>
    <w:rsid w:val="00D06755"/>
    <w:rsid w:val="00D109FE"/>
    <w:rsid w:val="00D23124"/>
    <w:rsid w:val="00D27CE6"/>
    <w:rsid w:val="00D27D0E"/>
    <w:rsid w:val="00D3752F"/>
    <w:rsid w:val="00D53670"/>
    <w:rsid w:val="00D704AD"/>
    <w:rsid w:val="00D80F53"/>
    <w:rsid w:val="00D87C66"/>
    <w:rsid w:val="00D96141"/>
    <w:rsid w:val="00DB31AF"/>
    <w:rsid w:val="00DB5004"/>
    <w:rsid w:val="00DC213A"/>
    <w:rsid w:val="00DC246F"/>
    <w:rsid w:val="00DC4706"/>
    <w:rsid w:val="00DC61BD"/>
    <w:rsid w:val="00DD1936"/>
    <w:rsid w:val="00DE2B28"/>
    <w:rsid w:val="00E14F99"/>
    <w:rsid w:val="00E30118"/>
    <w:rsid w:val="00E53EE9"/>
    <w:rsid w:val="00E55DC2"/>
    <w:rsid w:val="00E6418F"/>
    <w:rsid w:val="00E93646"/>
    <w:rsid w:val="00EC7360"/>
    <w:rsid w:val="00ED3439"/>
    <w:rsid w:val="00ED6EC5"/>
    <w:rsid w:val="00EE412B"/>
    <w:rsid w:val="00EF46EB"/>
    <w:rsid w:val="00F04788"/>
    <w:rsid w:val="00F06A82"/>
    <w:rsid w:val="00F233E7"/>
    <w:rsid w:val="00F710A5"/>
    <w:rsid w:val="00F73354"/>
    <w:rsid w:val="00F94020"/>
    <w:rsid w:val="00FA545C"/>
    <w:rsid w:val="00FB793D"/>
    <w:rsid w:val="00FD67CE"/>
    <w:rsid w:val="00FE2C9C"/>
    <w:rsid w:val="00FF15C8"/>
    <w:rsid w:val="00FF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1B5CC"/>
  <w15:docId w15:val="{6FC57A0B-9719-4BED-A3C0-F70A2775E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Verdana"/>
        <w:lang w:val="da-DK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/>
    <w:lsdException w:name="header" w:semiHidden="1" w:uiPriority="21" w:unhideWhenUsed="1"/>
    <w:lsdException w:name="footer" w:semiHidden="1" w:uiPriority="21" w:unhideWhenUsed="1"/>
    <w:lsdException w:name="index heading" w:semiHidden="1"/>
    <w:lsdException w:name="caption" w:semiHidden="1" w:uiPriority="35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/>
    <w:lsdException w:name="toa heading" w:semiHidden="1" w:unhideWhenUsed="1"/>
    <w:lsdException w:name="List" w:semiHidden="1"/>
    <w:lsdException w:name="List Bullet" w:semiHidden="1" w:unhideWhenUsed="1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iPriority="21"/>
    <w:lsdException w:name="FollowedHyperlink" w:semiHidden="1" w:uiPriority="21"/>
    <w:lsdException w:name="Strong" w:uiPriority="22"/>
    <w:lsdException w:name="Emphasis" w:semiHidden="1" w:uiPriority="19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420"/>
  </w:style>
  <w:style w:type="paragraph" w:styleId="Heading1">
    <w:name w:val="heading 1"/>
    <w:basedOn w:val="Normal"/>
    <w:next w:val="Normal"/>
    <w:link w:val="Heading1Char"/>
    <w:uiPriority w:val="1"/>
    <w:qFormat/>
    <w:rsid w:val="00E55DC2"/>
    <w:pPr>
      <w:keepNext/>
      <w:keepLines/>
      <w:spacing w:before="280" w:after="160"/>
      <w:contextualSpacing/>
      <w:outlineLvl w:val="0"/>
    </w:pPr>
    <w:rPr>
      <w:rFonts w:eastAsiaTheme="majorEastAsia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E55DC2"/>
    <w:pPr>
      <w:keepNext/>
      <w:keepLines/>
      <w:spacing w:before="28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1"/>
    <w:rsid w:val="00E55DC2"/>
    <w:pPr>
      <w:keepNext/>
      <w:keepLines/>
      <w:spacing w:before="280"/>
      <w:contextualSpacing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Heading9">
    <w:name w:val="heading 9"/>
    <w:basedOn w:val="Normal"/>
    <w:next w:val="Normal"/>
    <w:link w:val="Heading9Char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21"/>
    <w:semiHidden/>
    <w:rsid w:val="00186725"/>
    <w:rPr>
      <w:sz w:val="16"/>
    </w:rPr>
  </w:style>
  <w:style w:type="paragraph" w:styleId="Footer">
    <w:name w:val="footer"/>
    <w:basedOn w:val="Normal"/>
    <w:link w:val="FooterChar"/>
    <w:uiPriority w:val="21"/>
    <w:semiHidden/>
    <w:rsid w:val="0026019D"/>
    <w:pPr>
      <w:tabs>
        <w:tab w:val="center" w:pos="4819"/>
        <w:tab w:val="right" w:pos="9638"/>
      </w:tabs>
      <w:spacing w:line="240" w:lineRule="atLeast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21"/>
    <w:semiHidden/>
    <w:rsid w:val="00186725"/>
    <w:rPr>
      <w:sz w:val="14"/>
    </w:rPr>
  </w:style>
  <w:style w:type="character" w:customStyle="1" w:styleId="Heading1Char">
    <w:name w:val="Heading 1 Char"/>
    <w:basedOn w:val="DefaultParagraphFont"/>
    <w:link w:val="Heading1"/>
    <w:uiPriority w:val="1"/>
    <w:rsid w:val="00E55DC2"/>
    <w:rPr>
      <w:rFonts w:eastAsiaTheme="majorEastAsia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E55DC2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55DC2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Heading5Char">
    <w:name w:val="Heading 5 Char"/>
    <w:basedOn w:val="DefaultParagraphFont"/>
    <w:link w:val="Heading5"/>
    <w:uiPriority w:val="1"/>
    <w:semiHidden/>
    <w:rsid w:val="00004865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le">
    <w:name w:val="Title"/>
    <w:basedOn w:val="Normal"/>
    <w:next w:val="Normal"/>
    <w:link w:val="TitleChar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186725"/>
    <w:rPr>
      <w:rFonts w:eastAsiaTheme="majorEastAsia" w:cstheme="majorBidi"/>
      <w:b/>
      <w:kern w:val="28"/>
      <w:sz w:val="40"/>
      <w:szCs w:val="52"/>
    </w:rPr>
  </w:style>
  <w:style w:type="paragraph" w:styleId="Subtitle">
    <w:name w:val="Subtitle"/>
    <w:basedOn w:val="Normal"/>
    <w:next w:val="Normal"/>
    <w:link w:val="SubtitleChar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186725"/>
    <w:rPr>
      <w:rFonts w:eastAsiaTheme="majorEastAsia" w:cstheme="majorBidi"/>
      <w:b/>
      <w:iCs/>
      <w:sz w:val="36"/>
      <w:szCs w:val="24"/>
    </w:rPr>
  </w:style>
  <w:style w:type="character" w:styleId="SubtleEmphasis">
    <w:name w:val="Subtle Emphasis"/>
    <w:basedOn w:val="DefaultParagraphFont"/>
    <w:uiPriority w:val="99"/>
    <w:semiHidden/>
    <w:qFormat/>
    <w:rsid w:val="009E4B94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19"/>
    <w:semiHidden/>
    <w:rsid w:val="009E4B94"/>
    <w:rPr>
      <w:b/>
      <w:bCs/>
      <w:i/>
      <w:iCs/>
      <w:color w:val="auto"/>
    </w:rPr>
  </w:style>
  <w:style w:type="character" w:styleId="Strong">
    <w:name w:val="Strong"/>
    <w:basedOn w:val="DefaultParagraphFont"/>
    <w:uiPriority w:val="19"/>
    <w:semiHidden/>
    <w:rsid w:val="009E4B94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19"/>
    <w:semiHidden/>
    <w:rsid w:val="00186725"/>
    <w:rPr>
      <w:b/>
      <w:bCs/>
      <w:i/>
      <w:iCs/>
    </w:rPr>
  </w:style>
  <w:style w:type="character" w:styleId="SubtleReference">
    <w:name w:val="Subtle Reference"/>
    <w:basedOn w:val="DefaultParagraphFon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IntenseReference">
    <w:name w:val="Intense Reference"/>
    <w:basedOn w:val="DefaultParagraphFon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Caption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TOC1">
    <w:name w:val="toc 1"/>
    <w:basedOn w:val="Normal"/>
    <w:next w:val="Normal"/>
    <w:uiPriority w:val="39"/>
    <w:semiHidden/>
    <w:rsid w:val="002E74A4"/>
    <w:pPr>
      <w:ind w:right="567"/>
    </w:pPr>
    <w:rPr>
      <w:b/>
    </w:rPr>
  </w:style>
  <w:style w:type="paragraph" w:styleId="TOC2">
    <w:name w:val="toc 2"/>
    <w:basedOn w:val="Normal"/>
    <w:next w:val="Normal"/>
    <w:uiPriority w:val="39"/>
    <w:semiHidden/>
    <w:rsid w:val="009E4B94"/>
    <w:pPr>
      <w:ind w:right="567"/>
    </w:pPr>
  </w:style>
  <w:style w:type="paragraph" w:styleId="TOC3">
    <w:name w:val="toc 3"/>
    <w:basedOn w:val="Normal"/>
    <w:next w:val="Normal"/>
    <w:uiPriority w:val="39"/>
    <w:semiHidden/>
    <w:rsid w:val="009E4B94"/>
    <w:pPr>
      <w:ind w:right="567"/>
    </w:pPr>
  </w:style>
  <w:style w:type="paragraph" w:styleId="TOC4">
    <w:name w:val="toc 4"/>
    <w:basedOn w:val="Normal"/>
    <w:next w:val="Normal"/>
    <w:uiPriority w:val="39"/>
    <w:semiHidden/>
    <w:rsid w:val="009E4B94"/>
    <w:pPr>
      <w:ind w:right="567"/>
    </w:pPr>
  </w:style>
  <w:style w:type="paragraph" w:styleId="TOC5">
    <w:name w:val="toc 5"/>
    <w:basedOn w:val="Normal"/>
    <w:next w:val="Normal"/>
    <w:uiPriority w:val="39"/>
    <w:semiHidden/>
    <w:rsid w:val="009E4B94"/>
    <w:pPr>
      <w:ind w:right="567"/>
    </w:pPr>
  </w:style>
  <w:style w:type="paragraph" w:styleId="TOC6">
    <w:name w:val="toc 6"/>
    <w:basedOn w:val="Normal"/>
    <w:next w:val="Normal"/>
    <w:uiPriority w:val="39"/>
    <w:semiHidden/>
    <w:rsid w:val="009E4B94"/>
    <w:pPr>
      <w:ind w:right="567"/>
    </w:pPr>
  </w:style>
  <w:style w:type="paragraph" w:styleId="TOC7">
    <w:name w:val="toc 7"/>
    <w:basedOn w:val="Normal"/>
    <w:next w:val="Normal"/>
    <w:uiPriority w:val="39"/>
    <w:semiHidden/>
    <w:rsid w:val="009E4B94"/>
    <w:pPr>
      <w:ind w:right="567"/>
    </w:pPr>
  </w:style>
  <w:style w:type="paragraph" w:styleId="TOC8">
    <w:name w:val="toc 8"/>
    <w:basedOn w:val="Normal"/>
    <w:next w:val="Normal"/>
    <w:uiPriority w:val="39"/>
    <w:semiHidden/>
    <w:rsid w:val="009E4B94"/>
    <w:pPr>
      <w:ind w:right="567"/>
    </w:pPr>
  </w:style>
  <w:style w:type="paragraph" w:styleId="TOC9">
    <w:name w:val="toc 9"/>
    <w:basedOn w:val="Normal"/>
    <w:next w:val="Normal"/>
    <w:uiPriority w:val="39"/>
    <w:semiHidden/>
    <w:rsid w:val="009E4B94"/>
    <w:pPr>
      <w:ind w:right="567"/>
    </w:pPr>
  </w:style>
  <w:style w:type="paragraph" w:styleId="TOCHeading">
    <w:name w:val="TOC Heading"/>
    <w:basedOn w:val="Normal"/>
    <w:next w:val="Normal"/>
    <w:uiPriority w:val="39"/>
    <w:semiHidden/>
    <w:rsid w:val="002E74A4"/>
    <w:pPr>
      <w:spacing w:after="520" w:line="360" w:lineRule="atLeast"/>
    </w:pPr>
    <w:rPr>
      <w:sz w:val="28"/>
    </w:rPr>
  </w:style>
  <w:style w:type="paragraph" w:styleId="BlockText">
    <w:name w:val="Block Text"/>
    <w:basedOn w:val="Normal"/>
    <w:uiPriority w:val="99"/>
    <w:semiHidden/>
    <w:rsid w:val="009E4B94"/>
    <w:pPr>
      <w:pBdr>
        <w:top w:val="single" w:sz="2" w:space="10" w:color="7F7F7F" w:themeColor="text1" w:themeTint="80"/>
        <w:left w:val="single" w:sz="2" w:space="10" w:color="7F7F7F" w:themeColor="text1" w:themeTint="80"/>
        <w:bottom w:val="single" w:sz="2" w:space="10" w:color="7F7F7F" w:themeColor="text1" w:themeTint="80"/>
        <w:right w:val="single" w:sz="2" w:space="10" w:color="7F7F7F" w:themeColor="text1" w:themeTint="80"/>
      </w:pBdr>
      <w:ind w:left="1151" w:right="1151"/>
    </w:pPr>
    <w:rPr>
      <w:rFonts w:eastAsiaTheme="minorEastAsia"/>
      <w:i/>
      <w:iCs/>
    </w:rPr>
  </w:style>
  <w:style w:type="paragraph" w:styleId="EndnoteText">
    <w:name w:val="endnote text"/>
    <w:basedOn w:val="Normal"/>
    <w:link w:val="EndnoteTextChar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EndnoteTextChar">
    <w:name w:val="Endnote Text Char"/>
    <w:basedOn w:val="DefaultParagraphFont"/>
    <w:link w:val="EndnoteText"/>
    <w:uiPriority w:val="21"/>
    <w:semiHidden/>
    <w:rsid w:val="00186725"/>
    <w:rPr>
      <w:sz w:val="16"/>
    </w:rPr>
  </w:style>
  <w:style w:type="character" w:styleId="EndnoteReference">
    <w:name w:val="endnote reference"/>
    <w:basedOn w:val="DefaultParagraphFont"/>
    <w:uiPriority w:val="21"/>
    <w:semiHidden/>
    <w:rsid w:val="009E4B94"/>
    <w:rPr>
      <w:vertAlign w:val="superscript"/>
    </w:rPr>
  </w:style>
  <w:style w:type="paragraph" w:styleId="FootnoteText">
    <w:name w:val="footnote text"/>
    <w:basedOn w:val="Normal"/>
    <w:link w:val="FootnoteTextChar"/>
    <w:uiPriority w:val="21"/>
    <w:semiHidden/>
    <w:rsid w:val="009E4B94"/>
    <w:pPr>
      <w:spacing w:after="120" w:line="240" w:lineRule="atLeast"/>
      <w:ind w:left="85" w:hanging="85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21"/>
    <w:semiHidden/>
    <w:rsid w:val="00186725"/>
    <w:rPr>
      <w:sz w:val="16"/>
    </w:rPr>
  </w:style>
  <w:style w:type="paragraph" w:styleId="ListBullet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ListNumber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PageNumber">
    <w:name w:val="page number"/>
    <w:basedOn w:val="DefaultParagraphFont"/>
    <w:uiPriority w:val="21"/>
    <w:semiHidden/>
    <w:rsid w:val="0026019D"/>
    <w:rPr>
      <w:rFonts w:ascii="Arial" w:hAnsi="Arial"/>
      <w:sz w:val="14"/>
    </w:rPr>
  </w:style>
  <w:style w:type="paragraph" w:customStyle="1" w:styleId="Template">
    <w:name w:val="Template"/>
    <w:uiPriority w:val="8"/>
    <w:semiHidden/>
    <w:rsid w:val="00987EF9"/>
    <w:pPr>
      <w:spacing w:line="200" w:lineRule="atLeast"/>
    </w:pPr>
    <w:rPr>
      <w:noProof/>
      <w:sz w:val="14"/>
    </w:rPr>
  </w:style>
  <w:style w:type="paragraph" w:customStyle="1" w:styleId="Template-AdresseVenstrestillet">
    <w:name w:val="Template - Adresse Venstrestillet"/>
    <w:basedOn w:val="Template"/>
    <w:uiPriority w:val="8"/>
    <w:semiHidden/>
    <w:rsid w:val="00DD1936"/>
    <w:pPr>
      <w:tabs>
        <w:tab w:val="left" w:pos="567"/>
      </w:tabs>
      <w:suppressAutoHyphens/>
    </w:pPr>
  </w:style>
  <w:style w:type="paragraph" w:customStyle="1" w:styleId="Template-Virksomhedsnavn">
    <w:name w:val="Template - Virksomheds navn"/>
    <w:basedOn w:val="Template-AdresseVenstrestillet"/>
    <w:next w:val="Template-AdresseVenstrestillet"/>
    <w:uiPriority w:val="8"/>
    <w:semiHidden/>
    <w:rsid w:val="00F73354"/>
    <w:rPr>
      <w:b/>
    </w:rPr>
  </w:style>
  <w:style w:type="paragraph" w:styleId="TOAHeading">
    <w:name w:val="toa heading"/>
    <w:basedOn w:val="Normal"/>
    <w:next w:val="Normal"/>
    <w:uiPriority w:val="39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TableofFigures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Signature">
    <w:name w:val="Signature"/>
    <w:basedOn w:val="Normal"/>
    <w:link w:val="SignatureChar"/>
    <w:uiPriority w:val="99"/>
    <w:semiHidden/>
    <w:rsid w:val="0042470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86725"/>
  </w:style>
  <w:style w:type="character" w:styleId="PlaceholderText">
    <w:name w:val="Placeholder Text"/>
    <w:basedOn w:val="DefaultParagraphFon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Quote">
    <w:name w:val="Quote"/>
    <w:basedOn w:val="Normal"/>
    <w:next w:val="Normal"/>
    <w:link w:val="QuoteChar"/>
    <w:uiPriority w:val="19"/>
    <w:semiHidden/>
    <w:rsid w:val="007546AF"/>
    <w:pPr>
      <w:spacing w:before="260" w:after="260"/>
      <w:ind w:left="567" w:right="567"/>
    </w:pPr>
    <w:rPr>
      <w:b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19"/>
    <w:semiHidden/>
    <w:rsid w:val="00186725"/>
    <w:rPr>
      <w:b/>
      <w:iCs/>
      <w:color w:val="000000" w:themeColor="text1"/>
    </w:rPr>
  </w:style>
  <w:style w:type="character" w:styleId="BookTitle">
    <w:name w:val="Book Title"/>
    <w:basedOn w:val="DefaultParagraphFon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TableofAuthorities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ent">
    <w:name w:val="Normal Indent"/>
    <w:basedOn w:val="Normal"/>
    <w:uiPriority w:val="99"/>
    <w:semiHidden/>
    <w:rsid w:val="005A28D4"/>
    <w:pPr>
      <w:ind w:left="1134"/>
    </w:pPr>
  </w:style>
  <w:style w:type="table" w:styleId="TableGrid">
    <w:name w:val="Table Grid"/>
    <w:basedOn w:val="TableNormal"/>
    <w:uiPriority w:val="99"/>
    <w:rsid w:val="00EC7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Name">
    <w:name w:val="Document Name"/>
    <w:basedOn w:val="Title"/>
    <w:uiPriority w:val="8"/>
    <w:semiHidden/>
    <w:rsid w:val="00D87C66"/>
    <w:pPr>
      <w:spacing w:line="360" w:lineRule="atLeast"/>
    </w:pPr>
    <w:rPr>
      <w:caps/>
      <w:sz w:val="28"/>
    </w:rPr>
  </w:style>
  <w:style w:type="paragraph" w:customStyle="1" w:styleId="Template-Docinfo">
    <w:name w:val="Template - Doc info"/>
    <w:basedOn w:val="Template"/>
    <w:uiPriority w:val="8"/>
    <w:semiHidden/>
    <w:rsid w:val="00987EF9"/>
    <w:pPr>
      <w:spacing w:line="240" w:lineRule="atLeast"/>
      <w:jc w:val="right"/>
    </w:pPr>
  </w:style>
  <w:style w:type="table" w:customStyle="1" w:styleId="Blank">
    <w:name w:val="Blank"/>
    <w:basedOn w:val="TableNormal"/>
    <w:uiPriority w:val="99"/>
    <w:rsid w:val="00884D06"/>
    <w:tblPr>
      <w:tblCellMar>
        <w:left w:w="0" w:type="dxa"/>
        <w:right w:w="0" w:type="dxa"/>
      </w:tblCellMar>
    </w:tblPr>
  </w:style>
  <w:style w:type="paragraph" w:styleId="NoSpacing">
    <w:name w:val="No Spacing"/>
    <w:uiPriority w:val="99"/>
    <w:semiHidden/>
    <w:rsid w:val="00B0422A"/>
    <w:pPr>
      <w:spacing w:line="240" w:lineRule="atLeast"/>
    </w:pPr>
  </w:style>
  <w:style w:type="paragraph" w:customStyle="1" w:styleId="ModtagerAdresse">
    <w:name w:val="Modtager Adresse"/>
    <w:basedOn w:val="Normal"/>
    <w:uiPriority w:val="8"/>
    <w:rsid w:val="00884D06"/>
  </w:style>
  <w:style w:type="paragraph" w:customStyle="1" w:styleId="Tabel-Overskrift">
    <w:name w:val="Tabel - Overskrift"/>
    <w:basedOn w:val="Tabel"/>
    <w:uiPriority w:val="4"/>
    <w:rsid w:val="008002CE"/>
    <w:rPr>
      <w:b/>
    </w:rPr>
  </w:style>
  <w:style w:type="paragraph" w:customStyle="1" w:styleId="Tabel-OverskriftHjre">
    <w:name w:val="Tabel - Overskrift Højre"/>
    <w:basedOn w:val="Tabel-Overskrift"/>
    <w:uiPriority w:val="4"/>
    <w:rsid w:val="008002CE"/>
    <w:pPr>
      <w:jc w:val="right"/>
    </w:pPr>
  </w:style>
  <w:style w:type="paragraph" w:customStyle="1" w:styleId="DocumentHeading">
    <w:name w:val="Document Heading"/>
    <w:basedOn w:val="Heading1"/>
    <w:next w:val="Normal"/>
    <w:uiPriority w:val="6"/>
    <w:rsid w:val="00E55DC2"/>
    <w:pPr>
      <w:spacing w:before="0" w:line="300" w:lineRule="atLeast"/>
    </w:pPr>
  </w:style>
  <w:style w:type="paragraph" w:customStyle="1" w:styleId="Template-AdresseHjrestillet">
    <w:name w:val="Template - Adresse Højrestillet"/>
    <w:basedOn w:val="Template-AdresseVenstrestillet"/>
    <w:uiPriority w:val="8"/>
    <w:semiHidden/>
    <w:rsid w:val="00987EF9"/>
    <w:pPr>
      <w:jc w:val="right"/>
    </w:pPr>
  </w:style>
  <w:style w:type="paragraph" w:customStyle="1" w:styleId="Confidentiality">
    <w:name w:val="Confidentiality"/>
    <w:basedOn w:val="Normal"/>
    <w:uiPriority w:val="7"/>
    <w:semiHidden/>
    <w:rsid w:val="00B94904"/>
    <w:rPr>
      <w:caps/>
      <w:sz w:val="26"/>
    </w:rPr>
  </w:style>
  <w:style w:type="paragraph" w:customStyle="1" w:styleId="ModtagerNavn">
    <w:name w:val="Modtager Navn"/>
    <w:basedOn w:val="ModtagerAdresse"/>
    <w:uiPriority w:val="8"/>
    <w:rsid w:val="00884D06"/>
    <w:rPr>
      <w:color w:val="777776"/>
    </w:rPr>
  </w:style>
  <w:style w:type="paragraph" w:customStyle="1" w:styleId="Template-Adresse">
    <w:name w:val="Template - Adresse"/>
    <w:basedOn w:val="Template"/>
    <w:uiPriority w:val="9"/>
    <w:semiHidden/>
    <w:rsid w:val="0026019D"/>
    <w:pPr>
      <w:tabs>
        <w:tab w:val="left" w:pos="397"/>
      </w:tabs>
      <w:spacing w:line="240" w:lineRule="atLeast"/>
    </w:pPr>
    <w:rPr>
      <w:rFonts w:eastAsia="Times New Roman" w:cs="Times New Roman"/>
      <w:sz w:val="16"/>
      <w:szCs w:val="24"/>
      <w:lang w:eastAsia="da-DK"/>
    </w:rPr>
  </w:style>
  <w:style w:type="paragraph" w:customStyle="1" w:styleId="Template-Afdeling">
    <w:name w:val="Template - Afdeling"/>
    <w:basedOn w:val="Template"/>
    <w:uiPriority w:val="9"/>
    <w:semiHidden/>
    <w:rsid w:val="00CC452E"/>
    <w:rPr>
      <w:rFonts w:eastAsia="Times New Roman" w:cs="Times New Roman"/>
      <w:b/>
      <w:szCs w:val="24"/>
      <w:lang w:eastAsia="da-DK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16A26"/>
    <w:pPr>
      <w:keepNext/>
      <w:keepLines/>
    </w:pPr>
    <w:rPr>
      <w:b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86725"/>
    <w:rPr>
      <w:b/>
    </w:rPr>
  </w:style>
  <w:style w:type="paragraph" w:customStyle="1" w:styleId="Template-CVR">
    <w:name w:val="Template - CVR"/>
    <w:basedOn w:val="Template"/>
    <w:uiPriority w:val="8"/>
    <w:semiHidden/>
    <w:rsid w:val="00191702"/>
    <w:pPr>
      <w:spacing w:line="240" w:lineRule="atLeast"/>
    </w:pPr>
    <w:rPr>
      <w:rFonts w:eastAsia="Times New Roman" w:cs="Times New Roman"/>
      <w:color w:val="777776"/>
      <w:sz w:val="12"/>
      <w:szCs w:val="24"/>
      <w:lang w:eastAsia="da-DK"/>
    </w:rPr>
  </w:style>
  <w:style w:type="paragraph" w:customStyle="1" w:styleId="FooterRight">
    <w:name w:val="Footer Right"/>
    <w:basedOn w:val="Footer"/>
    <w:uiPriority w:val="21"/>
    <w:semiHidden/>
    <w:qFormat/>
    <w:rsid w:val="00CB537A"/>
    <w:pPr>
      <w:ind w:right="-2552"/>
      <w:jc w:val="right"/>
    </w:pPr>
  </w:style>
  <w:style w:type="paragraph" w:styleId="Revision">
    <w:name w:val="Revision"/>
    <w:hidden/>
    <w:uiPriority w:val="99"/>
    <w:semiHidden/>
    <w:rsid w:val="00D704AD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2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tudk.sharepoint.com/sites/templates/Office%20Templates/Danske%20skabeloner/Brev_D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35D532F70B94A2A80F5E3609E11B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AF88C-A07B-415B-8177-69EAE0BDAFB5}"/>
      </w:docPartPr>
      <w:docPartBody>
        <w:p w:rsidR="00BF2FAA" w:rsidRDefault="00BF2FAA">
          <w:pPr>
            <w:pStyle w:val="F35D532F70B94A2A80F5E3609E11B51E"/>
          </w:pPr>
          <w:bookmarkStart w:id="0" w:name="start"/>
          <w:bookmarkEnd w:id="0"/>
          <w:r w:rsidRPr="00A45A5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E1"/>
    <w:rsid w:val="001D1ABA"/>
    <w:rsid w:val="003B787E"/>
    <w:rsid w:val="004706C1"/>
    <w:rsid w:val="005772AB"/>
    <w:rsid w:val="00686D45"/>
    <w:rsid w:val="00696987"/>
    <w:rsid w:val="00A76070"/>
    <w:rsid w:val="00B31CE1"/>
    <w:rsid w:val="00BF2FAA"/>
    <w:rsid w:val="00CF0E67"/>
    <w:rsid w:val="00D06755"/>
    <w:rsid w:val="00F5714E"/>
    <w:rsid w:val="00FF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</w:style>
  <w:style w:type="paragraph" w:customStyle="1" w:styleId="F35D532F70B94A2A80F5E3609E11B51E">
    <w:name w:val="F35D532F70B94A2A80F5E3609E11B5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TU">
      <a:dk1>
        <a:srgbClr val="000000"/>
      </a:dk1>
      <a:lt1>
        <a:srgbClr val="FFFFFF"/>
      </a:lt1>
      <a:dk2>
        <a:srgbClr val="990000"/>
      </a:dk2>
      <a:lt2>
        <a:srgbClr val="79238E"/>
      </a:lt2>
      <a:accent1>
        <a:srgbClr val="990000"/>
      </a:accent1>
      <a:accent2>
        <a:srgbClr val="2F3EEA"/>
      </a:accent2>
      <a:accent3>
        <a:srgbClr val="1FD082"/>
      </a:accent3>
      <a:accent4>
        <a:srgbClr val="171748"/>
      </a:accent4>
      <a:accent5>
        <a:srgbClr val="F6D04D"/>
      </a:accent5>
      <a:accent6>
        <a:srgbClr val="FC7634"/>
      </a:accent6>
      <a:hlink>
        <a:srgbClr val="2F3EEA"/>
      </a:hlink>
      <a:folHlink>
        <a:srgbClr val="990000"/>
      </a:folHlink>
    </a:clrScheme>
    <a:fontScheme name="DT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TemplafyTemplateConfiguration><![CDATA[{"elementsMetadata":[],"transformationConfigurations":[{"language":"{{DocumentLanguage}}","disableUpdates":false,"type":"proofingLanguage"},{"binding":"UserProfile.Offices.LogoFileName","shapeName":"Logo_Hide","height":"{{UserProfile.Offices.LogoHeight}}","namedSections":"all","namedPages":"all","leftOffset":"{{UserProfile.Offices.LeftOffset}}","horizontalRelativePosition":"page","topOffset":"{{UserProfile.Offices.TopOffset}}","verticalRelativePosition":"page","imageTextWrapping":"inFrontOfText","disableUpdates":false,"type":"imageHeader"}],"isBaseTemplate":false,"templateName":"Brev","templateDescription":"","enableDocumentContentUpdater":true,"version":"1.2"}]]></TemplafyTemplateConfiguratio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TemplafyFormConfiguration><![CDATA[{"formFields":[{"required":false,"type":"datePicker","name":"Date","label":"Dato","helpTexts":{"prefix":"","postfix":""},"spacing":{},"fullyQualifiedName":"Date"},{"required":false,"placeholder":"","lines":0,"type":"textBox","name":"JournalNr","label":"Journal","helpTexts":{"prefix":"","postfix":""},"spacing":{},"fullyQualifiedName":"JournalNr"},{"dataSource":"Classification","displayColumn":"term","hideIfNoUserInteractionRequired":false,"distinct":true,"required":true,"defaultValue":"1","autoSelectFirstOption":false,"type":"dropDown","name":"Classification","label":"Klassifikation","helpTexts":{"prefix":"","postfix":""},"spacing":{},"fullyQualifiedName":"Classification"}],"formDataEntries":[]}]]></TemplafyFormConfiguration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DA1FD2B40FDA458284BB6FCA763489" ma:contentTypeVersion="5" ma:contentTypeDescription="Create a new document." ma:contentTypeScope="" ma:versionID="72b2569ebc96083092f6d8e76413cd52">
  <xsd:schema xmlns:xsd="http://www.w3.org/2001/XMLSchema" xmlns:xs="http://www.w3.org/2001/XMLSchema" xmlns:p="http://schemas.microsoft.com/office/2006/metadata/properties" xmlns:ns2="683dcda1-f8c3-442f-ae64-e236c052732d" xmlns:ns3="715bde23-c48d-41ea-a697-dffaa8fbae8d" targetNamespace="http://schemas.microsoft.com/office/2006/metadata/properties" ma:root="true" ma:fieldsID="df14c340b530a7b5c38005fefa6a5693" ns2:_="" ns3:_="">
    <xsd:import namespace="683dcda1-f8c3-442f-ae64-e236c052732d"/>
    <xsd:import namespace="715bde23-c48d-41ea-a697-dffaa8fbae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dcda1-f8c3-442f-ae64-e236c052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bde23-c48d-41ea-a697-dffaa8fbae8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716448-DA5A-4896-93D9-489FF2248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470DE-38A5-4914-A8C1-40A6DE362163}">
  <ds:schemaRefs/>
</ds:datastoreItem>
</file>

<file path=customXml/itemProps3.xml><?xml version="1.0" encoding="utf-8"?>
<ds:datastoreItem xmlns:ds="http://schemas.openxmlformats.org/officeDocument/2006/customXml" ds:itemID="{93F9DDEA-BADC-457B-BF70-44A9F3CDD1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A5E857B-3B67-4B2D-8FA4-AB1C8111C6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1B94A48-F89D-455C-BF04-DA71924889BD}">
  <ds:schemaRefs/>
</ds:datastoreItem>
</file>

<file path=customXml/itemProps6.xml><?xml version="1.0" encoding="utf-8"?>
<ds:datastoreItem xmlns:ds="http://schemas.openxmlformats.org/officeDocument/2006/customXml" ds:itemID="{FF605628-08AE-4F00-96B2-8FB2791BBC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dcda1-f8c3-442f-ae64-e236c052732d"/>
    <ds:schemaRef ds:uri="715bde23-c48d-41ea-a697-dffaa8fbae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Brev_DK</Template>
  <TotalTime>1</TotalTime>
  <Pages>2</Pages>
  <Words>311</Words>
  <Characters>1903</Characters>
  <Application>Microsoft Office Word</Application>
  <DocSecurity>4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Marie Gissel Barfoed</dc:creator>
  <cp:lastModifiedBy>Maya Louise Koch</cp:lastModifiedBy>
  <cp:revision>2</cp:revision>
  <dcterms:created xsi:type="dcterms:W3CDTF">2026-08-13T06:41:00Z</dcterms:created>
  <dcterms:modified xsi:type="dcterms:W3CDTF">2026-08-13T06:41:00Z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imeStamp">
    <vt:lpwstr>2019-05-15T06:25:48.5103050Z</vt:lpwstr>
  </property>
  <property fmtid="{D5CDD505-2E9C-101B-9397-08002B2CF9AE}" pid="3" name="GrammarlyDocumentId">
    <vt:lpwstr>ef69b01bf5ed49d9d0e5521dbbe628d5fc4076eae3dc196c2fc5dedf7b1be9ce</vt:lpwstr>
  </property>
  <property fmtid="{D5CDD505-2E9C-101B-9397-08002B2CF9AE}" pid="4" name="ContentTypeId">
    <vt:lpwstr>0x0101009ADA1FD2B40FDA458284BB6FCA763489</vt:lpwstr>
  </property>
</Properties>
</file>