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D590" w14:textId="7EE69CDF" w:rsidR="00D863B8" w:rsidRPr="00D94E9E" w:rsidRDefault="00DA2E2B" w:rsidP="00D863B8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A13176">
        <w:rPr>
          <w:rFonts w:ascii="Neo Sans Pro Medium" w:hAnsi="Neo Sans Pro Medium" w:cs="Arial"/>
          <w:bCs/>
          <w:sz w:val="32"/>
          <w:szCs w:val="32"/>
          <w:lang w:val="en-US"/>
        </w:rPr>
        <w:t>Declaration regarding Prepayment</w:t>
      </w:r>
    </w:p>
    <w:p w14:paraId="2A5CD4F4" w14:textId="77777777" w:rsidR="00D715C7" w:rsidRDefault="00D715C7" w:rsidP="001C7258">
      <w:pPr>
        <w:spacing w:line="360" w:lineRule="auto"/>
        <w:ind w:right="-2"/>
        <w:rPr>
          <w:rFonts w:ascii="Neo Sans Pro" w:hAnsi="Neo Sans Pro" w:cs="Arial"/>
          <w:sz w:val="20"/>
          <w:szCs w:val="20"/>
          <w:lang w:val="en-US"/>
        </w:rPr>
      </w:pPr>
    </w:p>
    <w:p w14:paraId="7C24D79B" w14:textId="56E66EEB" w:rsidR="00D94E9E" w:rsidRPr="009D09F2" w:rsidRDefault="001C7258" w:rsidP="006922C9">
      <w:pPr>
        <w:spacing w:line="360" w:lineRule="auto"/>
        <w:ind w:right="-2"/>
        <w:rPr>
          <w:rFonts w:ascii="Neo Sans Pro" w:hAnsi="Neo Sans Pro" w:cs="Arial"/>
          <w:sz w:val="20"/>
          <w:szCs w:val="20"/>
          <w:lang w:val="en-US"/>
        </w:rPr>
      </w:pPr>
      <w:r w:rsidRPr="00A13176">
        <w:rPr>
          <w:rFonts w:ascii="Neo Sans Pro" w:hAnsi="Neo Sans Pro" w:cs="Arial"/>
          <w:sz w:val="20"/>
          <w:szCs w:val="20"/>
          <w:lang w:val="en-US"/>
        </w:rPr>
        <w:t>This declaration must be completed for prepayments related to purchases. The declaration must be attached to the purchase order in DTU Fusion.</w:t>
      </w:r>
      <w:r w:rsidR="00D863B8" w:rsidRPr="00A13176">
        <w:rPr>
          <w:rFonts w:ascii="Neo Sans Pro" w:hAnsi="Neo Sans Pro" w:cs="Arial"/>
          <w:sz w:val="20"/>
          <w:szCs w:val="20"/>
          <w:lang w:val="en-US"/>
        </w:rPr>
        <w:t xml:space="preserve"> </w:t>
      </w:r>
      <w:r w:rsidR="00D715C7" w:rsidRPr="00D715C7">
        <w:rPr>
          <w:rFonts w:ascii="Neo Sans Pro" w:hAnsi="Neo Sans Pro" w:cs="Arial"/>
          <w:sz w:val="20"/>
          <w:szCs w:val="20"/>
          <w:lang w:val="en-US"/>
        </w:rPr>
        <w:t xml:space="preserve">For foreign suppliers, the declaration and the invoice must be sent to </w:t>
      </w:r>
      <w:hyperlink r:id="rId12" w:history="1">
        <w:r w:rsidR="00D715C7" w:rsidRPr="00E75DD8">
          <w:rPr>
            <w:rStyle w:val="Hyperlink"/>
            <w:rFonts w:ascii="Neo Sans Pro" w:hAnsi="Neo Sans Pro" w:cs="Arial"/>
            <w:sz w:val="20"/>
            <w:szCs w:val="20"/>
            <w:lang w:val="en-US"/>
          </w:rPr>
          <w:t>the Accounts Payable.</w:t>
        </w:r>
      </w:hyperlink>
      <w:r w:rsidR="006922C9">
        <w:rPr>
          <w:rFonts w:ascii="Neo Sans Pro" w:hAnsi="Neo Sans Pro" w:cs="Arial"/>
          <w:sz w:val="20"/>
          <w:szCs w:val="20"/>
          <w:lang w:val="en-US"/>
        </w:rPr>
        <w:br/>
      </w:r>
    </w:p>
    <w:p w14:paraId="1D1E4F34" w14:textId="56EF1DCC" w:rsidR="00D715C7" w:rsidRDefault="00D94E9E" w:rsidP="00D94E9E">
      <w:pPr>
        <w:spacing w:line="360" w:lineRule="auto"/>
        <w:rPr>
          <w:rFonts w:ascii="Neo Sans Pro" w:hAnsi="Neo Sans Pro" w:cs="Arial"/>
          <w:sz w:val="20"/>
          <w:szCs w:val="20"/>
          <w:u w:val="single"/>
        </w:rPr>
      </w:pPr>
      <w:r w:rsidRPr="5995E34F">
        <w:rPr>
          <w:rFonts w:ascii="Neo Sans Pro" w:hAnsi="Neo Sans Pro" w:cs="Arial"/>
          <w:sz w:val="20"/>
          <w:szCs w:val="20"/>
          <w:u w:val="single"/>
        </w:rPr>
        <w:t>___</w:t>
      </w:r>
      <w:proofErr w:type="gramStart"/>
      <w:r w:rsidRPr="5995E34F">
        <w:rPr>
          <w:rFonts w:ascii="Neo Sans Pro" w:hAnsi="Neo Sans Pro" w:cs="Arial"/>
          <w:sz w:val="20"/>
          <w:szCs w:val="20"/>
          <w:u w:val="single"/>
        </w:rPr>
        <w:t>_</w:t>
      </w:r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[</w:t>
      </w:r>
      <w:proofErr w:type="gramEnd"/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 xml:space="preserve">insert </w:t>
      </w:r>
      <w:proofErr w:type="gramStart"/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items]</w:t>
      </w:r>
      <w:r w:rsidRPr="5995E34F">
        <w:rPr>
          <w:rFonts w:ascii="Neo Sans Pro" w:hAnsi="Neo Sans Pro" w:cs="Arial"/>
          <w:sz w:val="20"/>
          <w:szCs w:val="20"/>
          <w:u w:val="single"/>
        </w:rPr>
        <w:t>_</w:t>
      </w:r>
      <w:proofErr w:type="gramEnd"/>
      <w:r w:rsidRPr="5995E34F">
        <w:rPr>
          <w:rFonts w:ascii="Neo Sans Pro" w:hAnsi="Neo Sans Pro" w:cs="Arial"/>
          <w:sz w:val="20"/>
          <w:szCs w:val="20"/>
          <w:u w:val="single"/>
        </w:rPr>
        <w:t>______________________________ _</w:t>
      </w:r>
      <w:r w:rsidR="006C1661" w:rsidRPr="5995E34F">
        <w:rPr>
          <w:rFonts w:ascii="Neo Sans Pro" w:hAnsi="Neo Sans Pro" w:cs="Arial"/>
          <w:sz w:val="20"/>
          <w:szCs w:val="20"/>
          <w:u w:val="single"/>
        </w:rPr>
        <w:t>________</w:t>
      </w:r>
    </w:p>
    <w:p w14:paraId="6DD7E589" w14:textId="5E56A142" w:rsidR="00D863B8" w:rsidRPr="006922C9" w:rsidRDefault="00D94E9E" w:rsidP="00D863B8">
      <w:pPr>
        <w:spacing w:line="360" w:lineRule="auto"/>
        <w:rPr>
          <w:rFonts w:ascii="Neo Sans Pro" w:hAnsi="Neo Sans Pro" w:cs="Arial"/>
          <w:sz w:val="20"/>
          <w:szCs w:val="20"/>
          <w:u w:val="single"/>
        </w:rPr>
      </w:pPr>
      <w:r w:rsidRPr="5995E34F">
        <w:rPr>
          <w:rFonts w:ascii="Neo Sans Pro" w:hAnsi="Neo Sans Pro" w:cs="Arial"/>
          <w:sz w:val="20"/>
          <w:szCs w:val="20"/>
          <w:u w:val="single"/>
        </w:rPr>
        <w:t>__</w:t>
      </w:r>
      <w:r w:rsidR="001160A3" w:rsidRPr="5995E34F">
        <w:rPr>
          <w:rFonts w:ascii="Neo Sans Pro" w:hAnsi="Neo Sans Pro" w:cs="Arial"/>
          <w:sz w:val="20"/>
          <w:szCs w:val="20"/>
          <w:u w:val="single"/>
        </w:rPr>
        <w:t>_</w:t>
      </w:r>
      <w:proofErr w:type="gramStart"/>
      <w:r w:rsidRPr="5995E34F">
        <w:rPr>
          <w:rFonts w:ascii="Neo Sans Pro" w:hAnsi="Neo Sans Pro" w:cs="Arial"/>
          <w:sz w:val="20"/>
          <w:szCs w:val="20"/>
          <w:u w:val="single"/>
        </w:rPr>
        <w:t>_</w:t>
      </w:r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[</w:t>
      </w:r>
      <w:proofErr w:type="gramEnd"/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 xml:space="preserve">insert amount </w:t>
      </w:r>
      <w:r w:rsidR="00EF2B70"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ex</w:t>
      </w:r>
      <w:r w:rsidR="00B74F4A"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 xml:space="preserve">cl. VAT </w:t>
      </w:r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 xml:space="preserve">in the currency to be </w:t>
      </w:r>
      <w:proofErr w:type="gramStart"/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prepaid</w:t>
      </w:r>
      <w:r w:rsidRPr="5995E34F">
        <w:rPr>
          <w:rFonts w:ascii="Neo Sans Pro" w:hAnsi="Neo Sans Pro" w:cs="Arial"/>
          <w:sz w:val="24"/>
          <w:szCs w:val="24"/>
          <w:highlight w:val="yellow"/>
          <w:u w:val="single"/>
        </w:rPr>
        <w:t>]</w:t>
      </w:r>
      <w:r w:rsidRPr="5995E34F">
        <w:rPr>
          <w:rFonts w:ascii="Neo Sans Pro" w:hAnsi="Neo Sans Pro" w:cs="Arial"/>
          <w:sz w:val="20"/>
          <w:szCs w:val="20"/>
          <w:u w:val="single"/>
        </w:rPr>
        <w:t>_</w:t>
      </w:r>
      <w:proofErr w:type="gramEnd"/>
      <w:r w:rsidRPr="5995E34F">
        <w:rPr>
          <w:rFonts w:ascii="Neo Sans Pro" w:hAnsi="Neo Sans Pro" w:cs="Arial"/>
          <w:sz w:val="20"/>
          <w:szCs w:val="20"/>
          <w:u w:val="single"/>
        </w:rPr>
        <w:t>__</w:t>
      </w:r>
    </w:p>
    <w:p w14:paraId="7B28856B" w14:textId="77777777" w:rsidR="00D715C7" w:rsidRDefault="00D715C7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</w:p>
    <w:p w14:paraId="5530F33A" w14:textId="3C754D70" w:rsidR="00D863B8" w:rsidRPr="00A13176" w:rsidRDefault="0008181A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  <w:r w:rsidRPr="00A13176">
        <w:rPr>
          <w:rFonts w:ascii="Neo Sans Pro" w:hAnsi="Neo Sans Pro" w:cs="Arial"/>
          <w:sz w:val="20"/>
          <w:szCs w:val="20"/>
          <w:lang w:val="en-US"/>
        </w:rPr>
        <w:t>At</w:t>
      </w:r>
    </w:p>
    <w:p w14:paraId="51EFE431" w14:textId="2E0C2452" w:rsidR="00D863B8" w:rsidRPr="00151996" w:rsidRDefault="00D863B8" w:rsidP="40BE0EAB">
      <w:pPr>
        <w:spacing w:line="360" w:lineRule="auto"/>
        <w:rPr>
          <w:rFonts w:ascii="Neo Sans Pro" w:hAnsi="Neo Sans Pro" w:cs="Arial"/>
          <w:sz w:val="20"/>
          <w:szCs w:val="20"/>
          <w:u w:val="single"/>
        </w:rPr>
      </w:pPr>
      <w:r w:rsidRPr="5995E34F">
        <w:rPr>
          <w:rFonts w:ascii="Neo Sans Pro" w:hAnsi="Neo Sans Pro" w:cs="Arial"/>
          <w:sz w:val="20"/>
          <w:szCs w:val="20"/>
          <w:u w:val="single"/>
        </w:rPr>
        <w:t>__</w:t>
      </w:r>
      <w:proofErr w:type="gramStart"/>
      <w:r w:rsidRPr="5995E34F">
        <w:rPr>
          <w:rFonts w:ascii="Neo Sans Pro" w:hAnsi="Neo Sans Pro" w:cs="Arial"/>
          <w:sz w:val="20"/>
          <w:szCs w:val="20"/>
          <w:u w:val="single"/>
        </w:rPr>
        <w:t>_[</w:t>
      </w:r>
      <w:proofErr w:type="gramEnd"/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in</w:t>
      </w:r>
      <w:r w:rsidR="003B7E70"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 xml:space="preserve">sert </w:t>
      </w:r>
      <w:proofErr w:type="gramStart"/>
      <w:r w:rsidR="003B7E70"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Supplier</w:t>
      </w:r>
      <w:r w:rsidRPr="5995E34F">
        <w:rPr>
          <w:rFonts w:ascii="Neo Sans Pro" w:hAnsi="Neo Sans Pro" w:cs="Arial"/>
          <w:sz w:val="20"/>
          <w:szCs w:val="20"/>
          <w:highlight w:val="yellow"/>
          <w:u w:val="single"/>
        </w:rPr>
        <w:t>]</w:t>
      </w:r>
      <w:r w:rsidRPr="5995E34F">
        <w:rPr>
          <w:rFonts w:ascii="Neo Sans Pro" w:hAnsi="Neo Sans Pro" w:cs="Arial"/>
          <w:sz w:val="20"/>
          <w:szCs w:val="20"/>
          <w:u w:val="single"/>
        </w:rPr>
        <w:t>_</w:t>
      </w:r>
      <w:proofErr w:type="gramEnd"/>
      <w:r w:rsidRPr="5995E34F">
        <w:rPr>
          <w:rFonts w:ascii="Neo Sans Pro" w:hAnsi="Neo Sans Pro" w:cs="Arial"/>
          <w:sz w:val="20"/>
          <w:szCs w:val="20"/>
          <w:u w:val="single"/>
        </w:rPr>
        <w:t xml:space="preserve">__ </w:t>
      </w:r>
      <w:r w:rsidR="00D94E9E" w:rsidRPr="5995E34F">
        <w:rPr>
          <w:rFonts w:ascii="Neo Sans Pro" w:hAnsi="Neo Sans Pro" w:cs="Arial"/>
          <w:sz w:val="20"/>
          <w:szCs w:val="20"/>
          <w:u w:val="single"/>
        </w:rPr>
        <w:t>___________________________</w:t>
      </w:r>
      <w:r w:rsidR="006C1661" w:rsidRPr="5995E34F">
        <w:rPr>
          <w:rFonts w:ascii="Neo Sans Pro" w:hAnsi="Neo Sans Pro" w:cs="Arial"/>
          <w:sz w:val="20"/>
          <w:szCs w:val="20"/>
          <w:u w:val="single"/>
        </w:rPr>
        <w:t>________</w:t>
      </w:r>
    </w:p>
    <w:p w14:paraId="7B1209C2" w14:textId="77777777" w:rsidR="00D863B8" w:rsidRPr="00A13176" w:rsidRDefault="00D863B8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</w:p>
    <w:p w14:paraId="7E0D4F22" w14:textId="79911391" w:rsidR="00D863B8" w:rsidRPr="00A13176" w:rsidRDefault="00AE5242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  <w:r w:rsidRPr="31607E07">
        <w:rPr>
          <w:rFonts w:ascii="Neo Sans Pro" w:hAnsi="Neo Sans Pro" w:cs="Arial"/>
          <w:sz w:val="20"/>
          <w:szCs w:val="20"/>
          <w:lang w:val="en-US"/>
        </w:rPr>
        <w:t>By</w:t>
      </w:r>
      <w:r w:rsidRPr="40BE0EAB">
        <w:rPr>
          <w:rFonts w:ascii="Neo Sans Pro" w:hAnsi="Neo Sans Pro" w:cs="Arial"/>
          <w:sz w:val="20"/>
          <w:szCs w:val="20"/>
          <w:lang w:val="en-US"/>
        </w:rPr>
        <w:t xml:space="preserve"> signing this declaration, I confirm that the following conditions have been met:</w:t>
      </w:r>
    </w:p>
    <w:p w14:paraId="5FA1CEB3" w14:textId="5D598568" w:rsidR="00D863B8" w:rsidRPr="00A13176" w:rsidRDefault="00AE5242" w:rsidP="00D863B8">
      <w:pPr>
        <w:pStyle w:val="PlainText"/>
        <w:numPr>
          <w:ilvl w:val="0"/>
          <w:numId w:val="13"/>
        </w:numPr>
        <w:spacing w:line="360" w:lineRule="auto"/>
        <w:rPr>
          <w:rFonts w:ascii="Neo Sans Pro" w:hAnsi="Neo Sans Pro" w:cs="Arial"/>
          <w:lang w:val="en-US"/>
        </w:rPr>
      </w:pPr>
      <w:r w:rsidRPr="00A13176">
        <w:rPr>
          <w:rFonts w:ascii="Neo Sans Pro" w:hAnsi="Neo Sans Pro" w:cs="Arial"/>
          <w:lang w:val="en-US"/>
        </w:rPr>
        <w:t>There is no alternative supplier, as the product is unique and necessary for the specific research project (no substitute products)</w:t>
      </w:r>
    </w:p>
    <w:p w14:paraId="5D8392E6" w14:textId="070B3253" w:rsidR="00D863B8" w:rsidRPr="00A13176" w:rsidRDefault="00482F5C" w:rsidP="00D863B8">
      <w:pPr>
        <w:pStyle w:val="PlainText"/>
        <w:numPr>
          <w:ilvl w:val="0"/>
          <w:numId w:val="13"/>
        </w:numPr>
        <w:spacing w:line="360" w:lineRule="auto"/>
        <w:rPr>
          <w:rFonts w:ascii="Neo Sans Pro" w:hAnsi="Neo Sans Pro" w:cs="Arial"/>
          <w:lang w:val="en-US"/>
        </w:rPr>
      </w:pPr>
      <w:r w:rsidRPr="00A13176">
        <w:rPr>
          <w:rFonts w:ascii="Neo Sans Pro" w:hAnsi="Neo Sans Pro" w:cs="Arial"/>
          <w:lang w:val="en-US"/>
        </w:rPr>
        <w:t>The supplier has been made aware of our general terms and conditions of purchase</w:t>
      </w:r>
    </w:p>
    <w:p w14:paraId="1BA774A6" w14:textId="5DE2FA06" w:rsidR="00D863B8" w:rsidRPr="00A13176" w:rsidRDefault="00482F5C" w:rsidP="00D863B8">
      <w:pPr>
        <w:pStyle w:val="PlainText"/>
        <w:numPr>
          <w:ilvl w:val="0"/>
          <w:numId w:val="13"/>
        </w:numPr>
        <w:spacing w:line="360" w:lineRule="auto"/>
        <w:rPr>
          <w:rFonts w:ascii="Neo Sans Pro" w:hAnsi="Neo Sans Pro" w:cs="Arial"/>
          <w:lang w:val="en-US"/>
        </w:rPr>
      </w:pPr>
      <w:r w:rsidRPr="00A13176">
        <w:rPr>
          <w:rFonts w:ascii="Neo Sans Pro" w:hAnsi="Neo Sans Pro" w:cs="Arial"/>
          <w:lang w:val="en-US"/>
        </w:rPr>
        <w:t>The supplier has been made aware of our credit rating (AA)</w:t>
      </w:r>
      <w:r w:rsidR="00D863B8" w:rsidRPr="00A13176">
        <w:rPr>
          <w:rFonts w:ascii="Neo Sans Pro" w:hAnsi="Neo Sans Pro" w:cs="Arial"/>
          <w:lang w:val="en-US"/>
        </w:rPr>
        <w:t> </w:t>
      </w:r>
    </w:p>
    <w:p w14:paraId="010363FD" w14:textId="22EA4B2D" w:rsidR="00D863B8" w:rsidRPr="00A13176" w:rsidRDefault="00482F5C" w:rsidP="00316105">
      <w:pPr>
        <w:pStyle w:val="PlainText"/>
        <w:numPr>
          <w:ilvl w:val="0"/>
          <w:numId w:val="13"/>
        </w:numPr>
        <w:spacing w:line="360" w:lineRule="auto"/>
        <w:ind w:right="283"/>
        <w:rPr>
          <w:rFonts w:ascii="Neo Sans Pro" w:hAnsi="Neo Sans Pro" w:cs="Arial"/>
          <w:lang w:val="en-US"/>
        </w:rPr>
      </w:pPr>
      <w:r w:rsidRPr="00A13176">
        <w:rPr>
          <w:rFonts w:ascii="Neo Sans Pro" w:hAnsi="Neo Sans Pro" w:cs="Arial"/>
          <w:lang w:val="en-US"/>
        </w:rPr>
        <w:t xml:space="preserve">The supplier has declined payment by credit card (as an alternative to a proforma invoice) if credit cards can be used in the relevant purchasing situation (purchases under DKK 30,000), cf. Rules and Procedures for the </w:t>
      </w:r>
      <w:r w:rsidR="00F7547F" w:rsidRPr="00A13176">
        <w:rPr>
          <w:rFonts w:ascii="Neo Sans Pro" w:hAnsi="Neo Sans Pro" w:cs="Arial"/>
          <w:lang w:val="en-US"/>
        </w:rPr>
        <w:t>u</w:t>
      </w:r>
      <w:r w:rsidRPr="00A13176">
        <w:rPr>
          <w:rFonts w:ascii="Neo Sans Pro" w:hAnsi="Neo Sans Pro" w:cs="Arial"/>
          <w:lang w:val="en-US"/>
        </w:rPr>
        <w:t xml:space="preserve">se of </w:t>
      </w:r>
      <w:r w:rsidR="005F3C98" w:rsidRPr="00A13176">
        <w:rPr>
          <w:rFonts w:ascii="Neo Sans Pro" w:hAnsi="Neo Sans Pro" w:cs="Arial"/>
          <w:lang w:val="en-US"/>
        </w:rPr>
        <w:t xml:space="preserve">DTU </w:t>
      </w:r>
      <w:r w:rsidR="0026078B" w:rsidRPr="00A13176">
        <w:rPr>
          <w:rFonts w:ascii="Neo Sans Pro" w:hAnsi="Neo Sans Pro" w:cs="Arial"/>
          <w:lang w:val="en-US"/>
        </w:rPr>
        <w:t xml:space="preserve">credit </w:t>
      </w:r>
      <w:proofErr w:type="gramStart"/>
      <w:r w:rsidR="0026078B" w:rsidRPr="00A13176">
        <w:rPr>
          <w:rFonts w:ascii="Neo Sans Pro" w:hAnsi="Neo Sans Pro" w:cs="Arial"/>
          <w:lang w:val="en-US"/>
        </w:rPr>
        <w:t>card</w:t>
      </w:r>
      <w:proofErr w:type="gramEnd"/>
    </w:p>
    <w:p w14:paraId="6EC14553" w14:textId="3A434302" w:rsidR="00D863B8" w:rsidRPr="00A13176" w:rsidRDefault="00DB5481" w:rsidP="00B80472">
      <w:pPr>
        <w:pStyle w:val="PlainText"/>
        <w:numPr>
          <w:ilvl w:val="0"/>
          <w:numId w:val="13"/>
        </w:numPr>
        <w:spacing w:line="360" w:lineRule="auto"/>
        <w:rPr>
          <w:rFonts w:ascii="Neo Sans Pro" w:hAnsi="Neo Sans Pro" w:cs="Arial"/>
          <w:lang w:val="en-US"/>
        </w:rPr>
      </w:pPr>
      <w:r w:rsidRPr="00A13176">
        <w:rPr>
          <w:rFonts w:ascii="Neo Sans Pro" w:hAnsi="Neo Sans Pro" w:cs="Arial"/>
          <w:lang w:val="en-US"/>
        </w:rPr>
        <w:t>The supplier refuses to accept a balanced payment plan</w:t>
      </w:r>
    </w:p>
    <w:p w14:paraId="078D80E9" w14:textId="267CAF9A" w:rsidR="00D863B8" w:rsidRPr="00A13176" w:rsidRDefault="00611B86" w:rsidP="00D863B8">
      <w:pPr>
        <w:pStyle w:val="ListParagraph"/>
        <w:numPr>
          <w:ilvl w:val="0"/>
          <w:numId w:val="13"/>
        </w:numPr>
        <w:spacing w:after="200" w:line="360" w:lineRule="auto"/>
        <w:rPr>
          <w:rFonts w:ascii="Neo Sans Pro" w:hAnsi="Neo Sans Pro" w:cs="Arial"/>
          <w:sz w:val="20"/>
          <w:szCs w:val="20"/>
          <w:lang w:val="en-US"/>
        </w:rPr>
      </w:pPr>
      <w:r w:rsidRPr="00A13176">
        <w:rPr>
          <w:rFonts w:ascii="Neo Sans Pro" w:hAnsi="Neo Sans Pro" w:cs="Arial"/>
          <w:sz w:val="20"/>
          <w:szCs w:val="20"/>
          <w:lang w:val="en-US"/>
        </w:rPr>
        <w:t>For prepayments exceeding DKK 100,000, th</w:t>
      </w:r>
      <w:r w:rsidR="0094598D" w:rsidRPr="00A13176">
        <w:rPr>
          <w:rFonts w:ascii="Neo Sans Pro" w:hAnsi="Neo Sans Pro" w:cs="Arial"/>
          <w:sz w:val="20"/>
          <w:szCs w:val="20"/>
          <w:lang w:val="en-US"/>
        </w:rPr>
        <w:t>e</w:t>
      </w:r>
      <w:r w:rsidRPr="00A13176">
        <w:rPr>
          <w:rFonts w:ascii="Neo Sans Pro" w:hAnsi="Neo Sans Pro" w:cs="Arial"/>
          <w:sz w:val="20"/>
          <w:szCs w:val="20"/>
          <w:lang w:val="en-US"/>
        </w:rPr>
        <w:t xml:space="preserve"> supplier must issue a bank guarantee on demand. Requires involvement of Group Procurement</w:t>
      </w:r>
    </w:p>
    <w:p w14:paraId="5A972982" w14:textId="71763E00" w:rsidR="00D863B8" w:rsidRPr="00A13176" w:rsidRDefault="00611B86" w:rsidP="00D863B8">
      <w:pPr>
        <w:pStyle w:val="ListParagraph"/>
        <w:numPr>
          <w:ilvl w:val="0"/>
          <w:numId w:val="13"/>
        </w:numPr>
        <w:spacing w:after="200" w:line="360" w:lineRule="auto"/>
        <w:rPr>
          <w:rFonts w:ascii="Neo Sans Pro" w:hAnsi="Neo Sans Pro" w:cs="Arial"/>
          <w:sz w:val="20"/>
          <w:szCs w:val="20"/>
          <w:lang w:val="en-US"/>
        </w:rPr>
      </w:pPr>
      <w:r w:rsidRPr="00A13176">
        <w:rPr>
          <w:rFonts w:ascii="Neo Sans Pro" w:hAnsi="Neo Sans Pro" w:cs="Arial"/>
          <w:sz w:val="20"/>
          <w:szCs w:val="20"/>
          <w:lang w:val="en-US"/>
        </w:rPr>
        <w:t>I have read the g</w:t>
      </w:r>
      <w:r w:rsidR="0094598D" w:rsidRPr="00A13176">
        <w:rPr>
          <w:rFonts w:ascii="Neo Sans Pro" w:hAnsi="Neo Sans Pro" w:cs="Arial"/>
          <w:sz w:val="20"/>
          <w:szCs w:val="20"/>
          <w:lang w:val="en-US"/>
        </w:rPr>
        <w:t>uidelines for prepayment</w:t>
      </w:r>
    </w:p>
    <w:p w14:paraId="15A7F599" w14:textId="37F8FC2A" w:rsidR="00D863B8" w:rsidRPr="00A13176" w:rsidRDefault="00D863B8" w:rsidP="00D863B8">
      <w:pPr>
        <w:spacing w:line="360" w:lineRule="auto"/>
        <w:rPr>
          <w:rFonts w:ascii="Neo Sans Pro" w:hAnsi="Neo Sans Pro" w:cs="Arial"/>
          <w:b/>
          <w:bCs/>
          <w:sz w:val="20"/>
          <w:szCs w:val="20"/>
          <w:lang w:val="en-US"/>
        </w:rPr>
      </w:pPr>
      <w:r w:rsidRPr="00A13176">
        <w:rPr>
          <w:rFonts w:ascii="Neo Sans Pro" w:hAnsi="Neo Sans Pro" w:cs="Arial"/>
          <w:b/>
          <w:bCs/>
          <w:sz w:val="20"/>
          <w:szCs w:val="20"/>
          <w:lang w:val="en-US"/>
        </w:rPr>
        <w:t>Dat</w:t>
      </w:r>
      <w:r w:rsidR="0094598D" w:rsidRPr="00A13176">
        <w:rPr>
          <w:rFonts w:ascii="Neo Sans Pro" w:hAnsi="Neo Sans Pro" w:cs="Arial"/>
          <w:b/>
          <w:bCs/>
          <w:sz w:val="20"/>
          <w:szCs w:val="20"/>
          <w:lang w:val="en-US"/>
        </w:rPr>
        <w:t>e</w:t>
      </w:r>
      <w:r w:rsidRPr="00A13176">
        <w:rPr>
          <w:rFonts w:ascii="Neo Sans Pro" w:hAnsi="Neo Sans Pro" w:cs="Arial"/>
          <w:b/>
          <w:bCs/>
          <w:sz w:val="20"/>
          <w:szCs w:val="20"/>
          <w:lang w:val="en-US"/>
        </w:rPr>
        <w:t xml:space="preserve"> </w:t>
      </w:r>
      <w:r w:rsidR="0094598D" w:rsidRPr="00A13176">
        <w:rPr>
          <w:rFonts w:ascii="Neo Sans Pro" w:hAnsi="Neo Sans Pro" w:cs="Arial"/>
          <w:b/>
          <w:bCs/>
          <w:sz w:val="20"/>
          <w:szCs w:val="20"/>
          <w:lang w:val="en-US"/>
        </w:rPr>
        <w:t>and signature</w:t>
      </w:r>
    </w:p>
    <w:p w14:paraId="6785A919" w14:textId="77777777" w:rsidR="00D863B8" w:rsidRPr="00A13176" w:rsidRDefault="00D863B8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</w:p>
    <w:p w14:paraId="0DB51EF8" w14:textId="77777777" w:rsidR="00D863B8" w:rsidRPr="00A13176" w:rsidRDefault="00D863B8" w:rsidP="00D863B8">
      <w:pPr>
        <w:spacing w:line="360" w:lineRule="auto"/>
        <w:rPr>
          <w:rFonts w:ascii="Neo Sans Pro" w:hAnsi="Neo Sans Pro" w:cs="Arial"/>
          <w:sz w:val="20"/>
          <w:szCs w:val="20"/>
          <w:u w:val="single"/>
          <w:lang w:val="en-US"/>
        </w:rPr>
      </w:pPr>
      <w:r w:rsidRPr="00A13176">
        <w:rPr>
          <w:rFonts w:ascii="Neo Sans Pro" w:hAnsi="Neo Sans Pro" w:cs="Arial"/>
          <w:sz w:val="20"/>
          <w:szCs w:val="20"/>
          <w:u w:val="single"/>
          <w:lang w:val="en-US"/>
        </w:rPr>
        <w:t xml:space="preserve">______________________ </w:t>
      </w:r>
    </w:p>
    <w:p w14:paraId="7871BF5F" w14:textId="0AADF786" w:rsidR="00D863B8" w:rsidRPr="00A13176" w:rsidRDefault="00D863B8" w:rsidP="00D863B8">
      <w:pPr>
        <w:spacing w:line="360" w:lineRule="auto"/>
        <w:rPr>
          <w:rFonts w:ascii="Neo Sans Pro" w:hAnsi="Neo Sans Pro" w:cs="Arial"/>
          <w:b/>
          <w:bCs/>
          <w:sz w:val="20"/>
          <w:szCs w:val="20"/>
          <w:lang w:val="en-US"/>
        </w:rPr>
      </w:pPr>
      <w:r w:rsidRPr="00A13176">
        <w:rPr>
          <w:rFonts w:ascii="Neo Sans Pro" w:hAnsi="Neo Sans Pro" w:cs="Arial"/>
          <w:b/>
          <w:bCs/>
          <w:sz w:val="20"/>
          <w:szCs w:val="20"/>
          <w:lang w:val="en-US"/>
        </w:rPr>
        <w:t>Na</w:t>
      </w:r>
      <w:r w:rsidR="0008181A" w:rsidRPr="00A13176">
        <w:rPr>
          <w:rFonts w:ascii="Neo Sans Pro" w:hAnsi="Neo Sans Pro" w:cs="Arial"/>
          <w:b/>
          <w:bCs/>
          <w:sz w:val="20"/>
          <w:szCs w:val="20"/>
          <w:lang w:val="en-US"/>
        </w:rPr>
        <w:t>me, position, and unit</w:t>
      </w:r>
    </w:p>
    <w:p w14:paraId="5203DFCA" w14:textId="701D0F0B" w:rsidR="0097654B" w:rsidRPr="00A13176" w:rsidRDefault="00316105" w:rsidP="00D863B8">
      <w:pPr>
        <w:spacing w:line="360" w:lineRule="auto"/>
        <w:rPr>
          <w:rFonts w:ascii="Neo Sans Pro" w:hAnsi="Neo Sans Pro" w:cs="Arial"/>
          <w:sz w:val="20"/>
          <w:szCs w:val="20"/>
          <w:lang w:val="en-US"/>
        </w:rPr>
      </w:pPr>
      <w:r w:rsidRPr="00A13176">
        <w:rPr>
          <w:rFonts w:ascii="Neo Sans Pro" w:hAnsi="Neo Sans Pro" w:cs="Arial"/>
          <w:sz w:val="20"/>
          <w:szCs w:val="20"/>
          <w:lang w:val="en-US"/>
        </w:rPr>
        <w:br/>
      </w:r>
      <w:r w:rsidR="00A13176" w:rsidRPr="00A13176">
        <w:rPr>
          <w:rFonts w:ascii="Neo Sans Pro" w:hAnsi="Neo Sans Pro" w:cs="Arial"/>
          <w:sz w:val="20"/>
          <w:szCs w:val="20"/>
          <w:lang w:val="en-US"/>
        </w:rPr>
        <w:t xml:space="preserve">Please note, the person signing this declaration must have the authority to make purchases up to the </w:t>
      </w:r>
      <w:r w:rsidR="00D94E9E">
        <w:rPr>
          <w:rFonts w:ascii="Neo Sans Pro" w:hAnsi="Neo Sans Pro" w:cs="Arial"/>
          <w:sz w:val="20"/>
          <w:szCs w:val="20"/>
          <w:lang w:val="en-US"/>
        </w:rPr>
        <w:br/>
      </w:r>
      <w:r w:rsidR="00A13176" w:rsidRPr="00A13176">
        <w:rPr>
          <w:rFonts w:ascii="Neo Sans Pro" w:hAnsi="Neo Sans Pro" w:cs="Arial"/>
          <w:sz w:val="20"/>
          <w:szCs w:val="20"/>
          <w:lang w:val="en-US"/>
        </w:rPr>
        <w:t>contract amount in question, see the Accounting Instructions, Appendix C.</w:t>
      </w:r>
    </w:p>
    <w:sectPr w:rsidR="0097654B" w:rsidRPr="00A13176" w:rsidSect="00D863B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11" w:right="1133" w:bottom="2835" w:left="1418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AC5DA" w14:textId="77777777" w:rsidR="003B7E75" w:rsidRDefault="003B7E75" w:rsidP="009E4B94">
      <w:r>
        <w:separator/>
      </w:r>
    </w:p>
  </w:endnote>
  <w:endnote w:type="continuationSeparator" w:id="0">
    <w:p w14:paraId="5D436721" w14:textId="77777777" w:rsidR="003B7E75" w:rsidRDefault="003B7E75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o Sans Pro Medium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Neo Sans Pro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864E" w14:textId="77777777" w:rsidR="00E35FEC" w:rsidRPr="00B27B05" w:rsidRDefault="005538C6" w:rsidP="00E35FEC">
    <w:pPr>
      <w:pStyle w:val="FooterRight"/>
    </w:pPr>
    <w:sdt>
      <w:sdtPr>
        <w:alias w:val="Side"/>
        <w:tag w:val="{&quot;templafy&quot;:{&quot;binding&quot;:&quot;Translations.Page&quot;,&quot;type&quot;:&quot;text&quot;}}"/>
        <w:id w:val="-332612476"/>
        <w:showingPlcHdr/>
      </w:sdtPr>
      <w:sdtContent>
        <w:r w:rsidR="00E35FEC" w:rsidRPr="00B27B05">
          <w:t>Side</w:t>
        </w:r>
      </w:sdtContent>
    </w:sdt>
    <w:r w:rsidR="00E35FEC" w:rsidRPr="00B27B05">
      <w:t xml:space="preserve"> </w:t>
    </w:r>
    <w:r w:rsidR="00E35FEC" w:rsidRPr="00B27B05">
      <w:fldChar w:fldCharType="begin"/>
    </w:r>
    <w:r w:rsidR="00E35FEC" w:rsidRPr="00B27B05">
      <w:instrText xml:space="preserve"> PAGE  </w:instrText>
    </w:r>
    <w:r w:rsidR="00E35FEC" w:rsidRPr="00B27B05">
      <w:fldChar w:fldCharType="separate"/>
    </w:r>
    <w:r w:rsidR="00E35FEC">
      <w:t>2</w:t>
    </w:r>
    <w:r w:rsidR="00E35FEC" w:rsidRPr="00B27B05">
      <w:fldChar w:fldCharType="end"/>
    </w:r>
    <w:r w:rsidR="00E35FEC" w:rsidRPr="00B27B05">
      <w:t xml:space="preserve"> </w:t>
    </w:r>
    <w:sdt>
      <w:sdtPr>
        <w:alias w:val="of"/>
        <w:tag w:val="{&quot;templafy&quot;:{&quot;type&quot;:&quot;text&quot;,&quot;binding&quot;:&quot;Translations.of&quot;}}"/>
        <w:id w:val="2121178925"/>
      </w:sdtPr>
      <w:sdtContent>
        <w:r w:rsidR="00E35FEC" w:rsidRPr="00B27B05">
          <w:t>af</w:t>
        </w:r>
      </w:sdtContent>
    </w:sdt>
    <w:r w:rsidR="00E35FEC" w:rsidRPr="00B27B05">
      <w:t xml:space="preserve"> </w:t>
    </w:r>
    <w:r w:rsidR="00B80472">
      <w:fldChar w:fldCharType="begin"/>
    </w:r>
    <w:r w:rsidR="00B80472">
      <w:instrText>NUMPAGES</w:instrText>
    </w:r>
    <w:r w:rsidR="00B80472">
      <w:fldChar w:fldCharType="separate"/>
    </w:r>
    <w:r w:rsidR="00E35FEC">
      <w:t>2</w:t>
    </w:r>
    <w:r w:rsidR="00B8047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9923" w:type="dxa"/>
      <w:tblLayout w:type="fixed"/>
      <w:tblLook w:val="01E0" w:firstRow="1" w:lastRow="1" w:firstColumn="1" w:lastColumn="1" w:noHBand="0" w:noVBand="0"/>
    </w:tblPr>
    <w:tblGrid>
      <w:gridCol w:w="2552"/>
      <w:gridCol w:w="2268"/>
      <w:gridCol w:w="1814"/>
      <w:gridCol w:w="3289"/>
    </w:tblGrid>
    <w:tr w:rsidR="00A81662" w14:paraId="555B01C4" w14:textId="77777777" w:rsidTr="00191702">
      <w:trPr>
        <w:trHeight w:val="981"/>
      </w:trPr>
      <w:tc>
        <w:tcPr>
          <w:tcW w:w="2552" w:type="dxa"/>
        </w:tcPr>
        <w:p w14:paraId="14EF06E4" w14:textId="1F8461E9" w:rsidR="00A81662" w:rsidRPr="00CC699C" w:rsidRDefault="00A81662" w:rsidP="00A81662">
          <w:pPr>
            <w:pStyle w:val="Template-AdresseVenstrestillet"/>
            <w:rPr>
              <w:b/>
              <w:bCs/>
            </w:rPr>
          </w:pPr>
          <w:r w:rsidRPr="00CC699C">
            <w:rPr>
              <w:b/>
              <w:bCs/>
            </w:rPr>
            <w:t>DTU</w:t>
          </w:r>
          <w:r>
            <w:rPr>
              <w:b/>
              <w:bCs/>
            </w:rPr>
            <w:t xml:space="preserve"> </w:t>
          </w:r>
          <w:r w:rsidR="00D863B8">
            <w:rPr>
              <w:b/>
              <w:bCs/>
            </w:rPr>
            <w:t>AØR</w:t>
          </w:r>
        </w:p>
        <w:p w14:paraId="30E814B2" w14:textId="3C55F4BB" w:rsidR="00A81662" w:rsidRPr="006E69C5" w:rsidRDefault="00D863B8" w:rsidP="00A81662">
          <w:pPr>
            <w:pStyle w:val="Template-AdresseVenstrestillet"/>
          </w:pPr>
          <w:r>
            <w:t>Afdelingen for Økonomi og Regnskab</w:t>
          </w:r>
        </w:p>
      </w:tc>
      <w:tc>
        <w:tcPr>
          <w:tcW w:w="2268" w:type="dxa"/>
        </w:tcPr>
        <w:p w14:paraId="526ECF86" w14:textId="77777777" w:rsidR="00A81662" w:rsidRDefault="00A81662" w:rsidP="00A81662">
          <w:pPr>
            <w:pStyle w:val="Template-AdresseVenstrestillet"/>
          </w:pPr>
          <w:r>
            <w:t>Anker Engelunds Vej 101</w:t>
          </w:r>
        </w:p>
        <w:p w14:paraId="001C1FE0" w14:textId="77777777" w:rsidR="00A81662" w:rsidRDefault="00A81662" w:rsidP="00A81662">
          <w:pPr>
            <w:pStyle w:val="Template-AdresseVenstrestillet"/>
          </w:pPr>
          <w:r>
            <w:t>Bygning 101</w:t>
          </w:r>
        </w:p>
        <w:p w14:paraId="51FF7FD5" w14:textId="77777777" w:rsidR="00A81662" w:rsidRDefault="00A81662" w:rsidP="00A81662">
          <w:pPr>
            <w:pStyle w:val="Template-AdresseVenstrestillet"/>
          </w:pPr>
          <w:r>
            <w:t>2800 Kongens Lyngby</w:t>
          </w:r>
        </w:p>
        <w:p w14:paraId="51D7F5B5" w14:textId="77777777" w:rsidR="00A81662" w:rsidRPr="006E69C5" w:rsidRDefault="00A81662" w:rsidP="00A81662">
          <w:pPr>
            <w:pStyle w:val="Template-AdresseVenstrestillet"/>
          </w:pPr>
        </w:p>
      </w:tc>
      <w:tc>
        <w:tcPr>
          <w:tcW w:w="1814" w:type="dxa"/>
        </w:tcPr>
        <w:p w14:paraId="64F9F51F" w14:textId="77777777" w:rsidR="00A81662" w:rsidRDefault="00A81662" w:rsidP="00A81662">
          <w:pPr>
            <w:pStyle w:val="Template-AdresseHjrestillet"/>
          </w:pPr>
          <w:r>
            <w:t>Tel. 45 25 25 25</w:t>
          </w:r>
        </w:p>
        <w:p w14:paraId="00A06605" w14:textId="1103F876" w:rsidR="00A81662" w:rsidRDefault="006922C9" w:rsidP="00E75DD8">
          <w:pPr>
            <w:pStyle w:val="Template-AdresseHjrestillet"/>
            <w:rPr>
              <w:lang w:val="en-US"/>
            </w:rPr>
          </w:pPr>
          <w:r>
            <w:rPr>
              <w:lang w:val="en-US"/>
            </w:rPr>
            <w:t>Updated</w:t>
          </w:r>
          <w:r w:rsidR="00D863B8">
            <w:rPr>
              <w:lang w:val="en-US"/>
            </w:rPr>
            <w:t xml:space="preserve"> </w:t>
          </w:r>
          <w:r>
            <w:rPr>
              <w:lang w:val="en-US"/>
            </w:rPr>
            <w:t>June 2</w:t>
          </w:r>
          <w:r w:rsidR="00E75DD8">
            <w:rPr>
              <w:lang w:val="en-US"/>
            </w:rPr>
            <w:t>6</w:t>
          </w:r>
          <w:r w:rsidR="00D863B8">
            <w:rPr>
              <w:lang w:val="en-US"/>
            </w:rPr>
            <w:t xml:space="preserve"> 2026</w:t>
          </w:r>
        </w:p>
        <w:p w14:paraId="643D9454" w14:textId="77777777" w:rsidR="00D863B8" w:rsidRPr="00D863B8" w:rsidRDefault="00D863B8" w:rsidP="00D863B8">
          <w:pPr>
            <w:jc w:val="center"/>
            <w:rPr>
              <w:lang w:val="en-US"/>
            </w:rPr>
          </w:pPr>
        </w:p>
      </w:tc>
      <w:tc>
        <w:tcPr>
          <w:tcW w:w="3289" w:type="dxa"/>
        </w:tcPr>
        <w:p w14:paraId="29705433" w14:textId="77777777" w:rsidR="00A81662" w:rsidRPr="0055679E" w:rsidRDefault="00A81662" w:rsidP="00A81662">
          <w:pPr>
            <w:pStyle w:val="Template-AdresseHjrestillet"/>
          </w:pPr>
          <w:r>
            <w:t>www.dtu.dk</w:t>
          </w:r>
        </w:p>
      </w:tc>
    </w:tr>
  </w:tbl>
  <w:p w14:paraId="1F5FA2DB" w14:textId="77777777" w:rsidR="009E4B94" w:rsidRPr="00094ABD" w:rsidRDefault="00191702" w:rsidP="00432D6E">
    <w:pPr>
      <w:pStyle w:val="Footer"/>
      <w:spacing w:line="60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800CF0" wp14:editId="34B045AB">
              <wp:simplePos x="0" y="0"/>
              <wp:positionH relativeFrom="page">
                <wp:posOffset>208915</wp:posOffset>
              </wp:positionH>
              <wp:positionV relativeFrom="margin">
                <wp:align>bottom</wp:align>
              </wp:positionV>
              <wp:extent cx="223200" cy="1533600"/>
              <wp:effectExtent l="0" t="0" r="5715" b="9525"/>
              <wp:wrapNone/>
              <wp:docPr id="6" name="CV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00" cy="153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D2A231" w14:textId="77777777" w:rsidR="009E19FF" w:rsidRDefault="005538C6" w:rsidP="009E19FF">
                          <w:pPr>
                            <w:pStyle w:val="Template-CVR"/>
                            <w:rPr>
                              <w:szCs w:val="12"/>
                              <w:lang w:val="en-US"/>
                            </w:rPr>
                          </w:pPr>
                          <w:sdt>
                            <w:sdtPr>
                              <w:alias w:val="CVR"/>
                              <w:tag w:val="{&quot;templafy&quot;:{&quot;type&quot;:&quot;text&quot;,&quot;binding&quot;:&quot;Translations.CVR&quot;,&quot;visibility&quot;:{&quot;action&quot;:&quot;hide&quot;,&quot;compareValue&quot;:&quot;&quot;,&quot;operator&quot;:&quot;equals&quot;,&quot;binding&quot;:&quot;UserProfile.Offices.Cvr&quot;}}}"/>
                              <w:id w:val="-1995555206"/>
                            </w:sdtPr>
                            <w:sdtContent>
                              <w:r w:rsidR="009E19FF">
                                <w:rPr>
                                  <w:lang w:val="en-US"/>
                                </w:rPr>
                                <w:t>CVR-nr.</w:t>
                              </w:r>
                            </w:sdtContent>
                          </w:sdt>
                          <w:r w:rsidR="009E19FF">
                            <w:rPr>
                              <w:lang w:val="en-US"/>
                            </w:rPr>
                            <w:t xml:space="preserve"> </w:t>
                          </w:r>
                          <w:sdt>
                            <w:sdtPr>
                              <w:alias w:val="Cvr"/>
                              <w:tag w:val="{&quot;templafy&quot;:{&quot;type&quot;:&quot;text&quot;,&quot;binding&quot;:&quot;UserProfile.Offices.Cvr&quot;,&quot;visibility&quot;:{&quot;action&quot;:&quot;hide&quot;,&quot;compareValue&quot;:&quot;&quot;,&quot;operator&quot;:&quot;equals&quot;}}}"/>
                              <w:id w:val="-1695381377"/>
                            </w:sdtPr>
                            <w:sdtContent>
                              <w:r w:rsidR="009E19FF">
                                <w:rPr>
                                  <w:lang w:val="en-US"/>
                                </w:rPr>
                                <w:t>DK 30 06 09 46</w:t>
                              </w:r>
                            </w:sdtContent>
                          </w:sdt>
                          <w:r w:rsidR="009E19FF"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9800CF0" id="_x0000_t202" coordsize="21600,21600" o:spt="202" path="m,l,21600r21600,l21600,xe">
              <v:stroke joinstyle="miter"/>
              <v:path gradientshapeok="t" o:connecttype="rect"/>
            </v:shapetype>
            <v:shape id="CVR" o:spid="_x0000_s1027" type="#_x0000_t202" style="position:absolute;margin-left:16.45pt;margin-top:0;width:17.55pt;height:1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" filled="f" stroked="f">
              <v:textbox style="layout-flow:vertical;mso-layout-flow-alt:bottom-to-top" inset="0,0,0,0">
                <w:txbxContent>
                  <w:p w14:paraId="3DD2A231" w14:textId="77777777" w:rsidR="009E19FF" w:rsidRDefault="0057698B" w:rsidP="009E19FF">
                    <w:pPr>
                      <w:pStyle w:val="Template-CVR"/>
                      <w:rPr>
                        <w:szCs w:val="12"/>
                        <w:lang w:val="en-US"/>
                      </w:rPr>
                    </w:pPr>
                    <w:sdt>
                      <w:sdtPr>
                        <w:alias w:val="CVR"/>
                        <w:tag w:val="{&quot;templafy&quot;:{&quot;type&quot;:&quot;text&quot;,&quot;binding&quot;:&quot;Translations.CVR&quot;,&quot;visibility&quot;:{&quot;action&quot;:&quot;hide&quot;,&quot;compareValue&quot;:&quot;&quot;,&quot;operator&quot;:&quot;equals&quot;,&quot;binding&quot;:&quot;UserProfile.Offices.Cvr&quot;}}}"/>
                        <w:id w:val="-1995555206"/>
                      </w:sdtPr>
                      <w:sdtEndPr/>
                      <w:sdtContent>
                        <w:r w:rsidR="009E19FF">
                          <w:rPr>
                            <w:lang w:val="en-US"/>
                          </w:rPr>
                          <w:t>CVR-nr.</w:t>
                        </w:r>
                      </w:sdtContent>
                    </w:sdt>
                    <w:r w:rsidR="009E19FF">
                      <w:rPr>
                        <w:lang w:val="en-US"/>
                      </w:rPr>
                      <w:t xml:space="preserve"> </w:t>
                    </w:r>
                    <w:sdt>
                      <w:sdtPr>
                        <w:alias w:val="Cvr"/>
                        <w:tag w:val="{&quot;templafy&quot;:{&quot;type&quot;:&quot;text&quot;,&quot;binding&quot;:&quot;UserProfile.Offices.Cvr&quot;,&quot;visibility&quot;:{&quot;action&quot;:&quot;hide&quot;,&quot;compareValue&quot;:&quot;&quot;,&quot;operator&quot;:&quot;equals&quot;}}}"/>
                        <w:id w:val="-1695381377"/>
                      </w:sdtPr>
                      <w:sdtEndPr/>
                      <w:sdtContent>
                        <w:r w:rsidR="009E19FF">
                          <w:rPr>
                            <w:lang w:val="en-US"/>
                          </w:rPr>
                          <w:t>DK 30 06 09 46</w:t>
                        </w:r>
                      </w:sdtContent>
                    </w:sdt>
                    <w:r w:rsidR="009E19FF"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9EF86" w14:textId="77777777" w:rsidR="003B7E75" w:rsidRDefault="003B7E75" w:rsidP="009E4B94">
      <w:r>
        <w:separator/>
      </w:r>
    </w:p>
  </w:footnote>
  <w:footnote w:type="continuationSeparator" w:id="0">
    <w:p w14:paraId="0D23C939" w14:textId="77777777" w:rsidR="003B7E75" w:rsidRDefault="003B7E75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0EC2" w14:textId="77777777" w:rsidR="003163BC" w:rsidRDefault="00A81662" w:rsidP="003163BC">
    <w:pPr>
      <w:pStyle w:val="Header"/>
    </w:pPr>
    <w:r>
      <w:rPr>
        <w:noProof/>
      </w:rPr>
      <w:drawing>
        <wp:anchor distT="0" distB="0" distL="0" distR="0" simplePos="0" relativeHeight="251658243" behindDoc="0" locked="0" layoutInCell="1" allowOverlap="1" wp14:anchorId="396EFF2D" wp14:editId="69DA3E20">
          <wp:simplePos x="0" y="0"/>
          <wp:positionH relativeFrom="page">
            <wp:posOffset>882015</wp:posOffset>
          </wp:positionH>
          <wp:positionV relativeFrom="page">
            <wp:posOffset>431800</wp:posOffset>
          </wp:positionV>
          <wp:extent cx="435600" cy="630000"/>
          <wp:effectExtent l="0" t="0" r="3175" b="0"/>
          <wp:wrapNone/>
          <wp:docPr id="1905071298" name="Picture 7904295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783609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56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4AED31" w14:textId="77777777" w:rsidR="003163BC" w:rsidRDefault="003163B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2D5357" wp14:editId="4B1FA1C7">
              <wp:simplePos x="0" y="0"/>
              <wp:positionH relativeFrom="page">
                <wp:posOffset>0</wp:posOffset>
              </wp:positionH>
              <wp:positionV relativeFrom="page">
                <wp:posOffset>609600</wp:posOffset>
              </wp:positionV>
              <wp:extent cx="7559675" cy="359410"/>
              <wp:effectExtent l="0" t="0" r="3175" b="2540"/>
              <wp:wrapNone/>
              <wp:docPr id="4" name="Confidentialit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color w:val="000000" w:themeColor="text1"/>
                              <w:sz w:val="26"/>
                              <w:szCs w:val="26"/>
                            </w:rPr>
                            <w:alias w:val="Klassifikation"/>
                            <w:tag w:val="Klassifikation"/>
                            <w:id w:val="-1526555843"/>
                            <w15:color w:val="003300"/>
                            <w:comboBox>
                              <w:listItem w:displayText="Vælg klassifikation i sidehovedet" w:value="Vælg klassifikation i sidehovedet"/>
                              <w:listItem w:displayText="  " w:value="   "/>
                              <w:listItem w:displayText="FORTROLIG" w:value="FORTROLIG"/>
                              <w:listItem w:displayText="HEMMELIG" w:value="HEMMELIG"/>
                              <w:listItem w:displayText="INTERN" w:value="INTERN"/>
                              <w:listItem w:displayText="UDKAST" w:value="UDKAST"/>
                            </w:comboBox>
                          </w:sdtPr>
                          <w:sdtContent>
                            <w:p w14:paraId="034E547E" w14:textId="77777777" w:rsidR="00A81662" w:rsidRPr="00A81662" w:rsidRDefault="00A81662" w:rsidP="00A81662">
                              <w:pPr>
                                <w:jc w:val="center"/>
                                <w:rPr>
                                  <w:color w:val="000000" w:themeColor="text1"/>
                                  <w:sz w:val="26"/>
                                  <w:szCs w:val="26"/>
                                </w:rPr>
                              </w:pPr>
                              <w:r w:rsidRPr="00A81662">
                                <w:rPr>
                                  <w:color w:val="000000" w:themeColor="text1"/>
                                  <w:sz w:val="26"/>
                                  <w:szCs w:val="26"/>
                                </w:rPr>
                                <w:t>Vælg klassifikation i sidehovedet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92D5357" id="_x0000_t202" coordsize="21600,21600" o:spt="202" path="m,l,21600r21600,l21600,xe">
              <v:stroke joinstyle="miter"/>
              <v:path gradientshapeok="t" o:connecttype="rect"/>
            </v:shapetype>
            <v:shape id="Confidentiality" o:spid="_x0000_s1026" type="#_x0000_t202" style="position:absolute;margin-left:0;margin-top:48pt;width:595.25pt;height:28.3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" filled="f" fillcolor="white [3201]" stroked="f" strokeweight=".5pt">
              <v:textbox inset="0,0,0,0">
                <w:txbxContent>
                  <w:sdt>
                    <w:sdtPr>
                      <w:rPr>
                        <w:color w:val="000000" w:themeColor="text1"/>
                        <w:sz w:val="26"/>
                        <w:szCs w:val="26"/>
                      </w:rPr>
                      <w:alias w:val="Klassifikation"/>
                      <w:tag w:val="Klassifikation"/>
                      <w:id w:val="-1526555843"/>
                      <w15:color w:val="003300"/>
                      <w:comboBox>
                        <w:listItem w:displayText="Vælg klassifikation i sidehovedet" w:value="Vælg klassifikation i sidehovedet"/>
                        <w:listItem w:displayText="  " w:value="   "/>
                        <w:listItem w:displayText="FORTROLIG" w:value="FORTROLIG"/>
                        <w:listItem w:displayText="HEMMELIG" w:value="HEMMELIG"/>
                        <w:listItem w:displayText="INTERN" w:value="INTERN"/>
                        <w:listItem w:displayText="UDKAST" w:value="UDKAST"/>
                      </w:comboBox>
                    </w:sdtPr>
                    <w:sdtEndPr/>
                    <w:sdtContent>
                      <w:p w14:paraId="034E547E" w14:textId="77777777" w:rsidR="00A81662" w:rsidRPr="00A81662" w:rsidRDefault="00A81662" w:rsidP="00A81662">
                        <w:pPr>
                          <w:jc w:val="center"/>
                          <w:rPr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A81662">
                          <w:rPr>
                            <w:color w:val="000000" w:themeColor="text1"/>
                            <w:sz w:val="26"/>
                            <w:szCs w:val="26"/>
                          </w:rPr>
                          <w:t>Vælg klassifikation i sidehovedet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0410" w14:textId="77777777" w:rsidR="0009128C" w:rsidRDefault="00A81662" w:rsidP="00DD1936">
    <w:pPr>
      <w:pStyle w:val="Header"/>
    </w:pPr>
    <w:r>
      <w:rPr>
        <w:noProof/>
      </w:rPr>
      <w:drawing>
        <wp:anchor distT="0" distB="0" distL="0" distR="0" simplePos="0" relativeHeight="251658242" behindDoc="0" locked="0" layoutInCell="1" allowOverlap="1" wp14:anchorId="410D6B6F" wp14:editId="54B1BC95">
          <wp:simplePos x="0" y="0"/>
          <wp:positionH relativeFrom="page">
            <wp:posOffset>882015</wp:posOffset>
          </wp:positionH>
          <wp:positionV relativeFrom="page">
            <wp:posOffset>431800</wp:posOffset>
          </wp:positionV>
          <wp:extent cx="435600" cy="630000"/>
          <wp:effectExtent l="0" t="0" r="3175" b="0"/>
          <wp:wrapNone/>
          <wp:docPr id="961704939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783609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56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59DED0" w14:textId="77777777" w:rsidR="008F4D20" w:rsidRDefault="008F4D20" w:rsidP="00DD19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2962A1B"/>
    <w:multiLevelType w:val="hybridMultilevel"/>
    <w:tmpl w:val="F52C53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20588C"/>
    <w:multiLevelType w:val="multilevel"/>
    <w:tmpl w:val="6FB043B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1" w15:restartNumberingAfterBreak="0">
    <w:nsid w:val="7FB354B8"/>
    <w:multiLevelType w:val="multilevel"/>
    <w:tmpl w:val="372283E4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826967360">
    <w:abstractNumId w:val="11"/>
  </w:num>
  <w:num w:numId="2" w16cid:durableId="996808997">
    <w:abstractNumId w:val="7"/>
  </w:num>
  <w:num w:numId="3" w16cid:durableId="1206719555">
    <w:abstractNumId w:val="6"/>
  </w:num>
  <w:num w:numId="4" w16cid:durableId="1798404547">
    <w:abstractNumId w:val="5"/>
  </w:num>
  <w:num w:numId="5" w16cid:durableId="541330774">
    <w:abstractNumId w:val="4"/>
  </w:num>
  <w:num w:numId="6" w16cid:durableId="46955582">
    <w:abstractNumId w:val="10"/>
  </w:num>
  <w:num w:numId="7" w16cid:durableId="826439831">
    <w:abstractNumId w:val="3"/>
  </w:num>
  <w:num w:numId="8" w16cid:durableId="821502852">
    <w:abstractNumId w:val="2"/>
  </w:num>
  <w:num w:numId="9" w16cid:durableId="2041740502">
    <w:abstractNumId w:val="1"/>
  </w:num>
  <w:num w:numId="10" w16cid:durableId="532963554">
    <w:abstractNumId w:val="0"/>
  </w:num>
  <w:num w:numId="11" w16cid:durableId="964695219">
    <w:abstractNumId w:val="8"/>
  </w:num>
  <w:num w:numId="12" w16cid:durableId="359161999">
    <w:abstractNumId w:val="10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613677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B8"/>
    <w:rsid w:val="00002088"/>
    <w:rsid w:val="00004865"/>
    <w:rsid w:val="00014869"/>
    <w:rsid w:val="00016218"/>
    <w:rsid w:val="00022133"/>
    <w:rsid w:val="000253FF"/>
    <w:rsid w:val="00080393"/>
    <w:rsid w:val="0008181A"/>
    <w:rsid w:val="0009128C"/>
    <w:rsid w:val="00094ABD"/>
    <w:rsid w:val="000A23C3"/>
    <w:rsid w:val="000C77E1"/>
    <w:rsid w:val="000E1CF4"/>
    <w:rsid w:val="000E2192"/>
    <w:rsid w:val="000E782F"/>
    <w:rsid w:val="001012C9"/>
    <w:rsid w:val="00103E3F"/>
    <w:rsid w:val="0011024B"/>
    <w:rsid w:val="0011041F"/>
    <w:rsid w:val="001160A3"/>
    <w:rsid w:val="00125381"/>
    <w:rsid w:val="0013244F"/>
    <w:rsid w:val="00151996"/>
    <w:rsid w:val="00182651"/>
    <w:rsid w:val="00186725"/>
    <w:rsid w:val="00191702"/>
    <w:rsid w:val="001A1D78"/>
    <w:rsid w:val="001A2273"/>
    <w:rsid w:val="001C7258"/>
    <w:rsid w:val="00220031"/>
    <w:rsid w:val="00224CD2"/>
    <w:rsid w:val="00244D70"/>
    <w:rsid w:val="002472FE"/>
    <w:rsid w:val="0026019D"/>
    <w:rsid w:val="0026078B"/>
    <w:rsid w:val="002629BD"/>
    <w:rsid w:val="00270077"/>
    <w:rsid w:val="0027046E"/>
    <w:rsid w:val="00273CAC"/>
    <w:rsid w:val="0027658C"/>
    <w:rsid w:val="00291F20"/>
    <w:rsid w:val="002C5297"/>
    <w:rsid w:val="002D5562"/>
    <w:rsid w:val="002E27B6"/>
    <w:rsid w:val="002E74A4"/>
    <w:rsid w:val="0030132B"/>
    <w:rsid w:val="0030300B"/>
    <w:rsid w:val="00307422"/>
    <w:rsid w:val="00316105"/>
    <w:rsid w:val="003163BC"/>
    <w:rsid w:val="00327061"/>
    <w:rsid w:val="00331A38"/>
    <w:rsid w:val="00344144"/>
    <w:rsid w:val="00346D9C"/>
    <w:rsid w:val="00361BC1"/>
    <w:rsid w:val="00380AD6"/>
    <w:rsid w:val="00383E6C"/>
    <w:rsid w:val="00387B35"/>
    <w:rsid w:val="003A2C64"/>
    <w:rsid w:val="003A5F2B"/>
    <w:rsid w:val="003B0193"/>
    <w:rsid w:val="003B35B0"/>
    <w:rsid w:val="003B7E70"/>
    <w:rsid w:val="003B7E75"/>
    <w:rsid w:val="003C3569"/>
    <w:rsid w:val="003C4AD1"/>
    <w:rsid w:val="003C4F9F"/>
    <w:rsid w:val="003C60F1"/>
    <w:rsid w:val="00416A26"/>
    <w:rsid w:val="00421009"/>
    <w:rsid w:val="00424709"/>
    <w:rsid w:val="00424AD9"/>
    <w:rsid w:val="00432D6E"/>
    <w:rsid w:val="00472E46"/>
    <w:rsid w:val="00482F5C"/>
    <w:rsid w:val="0049401F"/>
    <w:rsid w:val="004A5FFD"/>
    <w:rsid w:val="004B550F"/>
    <w:rsid w:val="004C01B2"/>
    <w:rsid w:val="004D31D3"/>
    <w:rsid w:val="004E1AA9"/>
    <w:rsid w:val="004E601A"/>
    <w:rsid w:val="004F1ED7"/>
    <w:rsid w:val="005137E5"/>
    <w:rsid w:val="0051524B"/>
    <w:rsid w:val="005178A7"/>
    <w:rsid w:val="00517AB5"/>
    <w:rsid w:val="00520B99"/>
    <w:rsid w:val="0053420D"/>
    <w:rsid w:val="00543EF2"/>
    <w:rsid w:val="005538C6"/>
    <w:rsid w:val="0055679E"/>
    <w:rsid w:val="00561C72"/>
    <w:rsid w:val="0057698B"/>
    <w:rsid w:val="00582AE7"/>
    <w:rsid w:val="0059254F"/>
    <w:rsid w:val="00595ACB"/>
    <w:rsid w:val="005A28D4"/>
    <w:rsid w:val="005B0C1F"/>
    <w:rsid w:val="005B0D19"/>
    <w:rsid w:val="005C2E75"/>
    <w:rsid w:val="005C5F97"/>
    <w:rsid w:val="005C769C"/>
    <w:rsid w:val="005F1580"/>
    <w:rsid w:val="005F3C98"/>
    <w:rsid w:val="005F3ED8"/>
    <w:rsid w:val="005F6B57"/>
    <w:rsid w:val="00611B86"/>
    <w:rsid w:val="00632C0F"/>
    <w:rsid w:val="006432B3"/>
    <w:rsid w:val="00655B49"/>
    <w:rsid w:val="00664594"/>
    <w:rsid w:val="00674045"/>
    <w:rsid w:val="00681D83"/>
    <w:rsid w:val="006900C2"/>
    <w:rsid w:val="006922C9"/>
    <w:rsid w:val="006A68BE"/>
    <w:rsid w:val="006B30A9"/>
    <w:rsid w:val="006C1661"/>
    <w:rsid w:val="006C55BF"/>
    <w:rsid w:val="007008EE"/>
    <w:rsid w:val="0070267E"/>
    <w:rsid w:val="00706E32"/>
    <w:rsid w:val="00722E2F"/>
    <w:rsid w:val="00744CB5"/>
    <w:rsid w:val="007506D2"/>
    <w:rsid w:val="007546AF"/>
    <w:rsid w:val="007604C8"/>
    <w:rsid w:val="00763C74"/>
    <w:rsid w:val="00765934"/>
    <w:rsid w:val="0077451B"/>
    <w:rsid w:val="007830AC"/>
    <w:rsid w:val="0079216B"/>
    <w:rsid w:val="007E373C"/>
    <w:rsid w:val="008002CE"/>
    <w:rsid w:val="00836161"/>
    <w:rsid w:val="00862C5D"/>
    <w:rsid w:val="00863613"/>
    <w:rsid w:val="00872C8C"/>
    <w:rsid w:val="0088244A"/>
    <w:rsid w:val="00884D06"/>
    <w:rsid w:val="00892D08"/>
    <w:rsid w:val="00893791"/>
    <w:rsid w:val="008B7467"/>
    <w:rsid w:val="008E5A6D"/>
    <w:rsid w:val="008F32DF"/>
    <w:rsid w:val="008F4D20"/>
    <w:rsid w:val="009039A1"/>
    <w:rsid w:val="009105D1"/>
    <w:rsid w:val="00914B44"/>
    <w:rsid w:val="009155A9"/>
    <w:rsid w:val="0094270E"/>
    <w:rsid w:val="009443BE"/>
    <w:rsid w:val="0094598D"/>
    <w:rsid w:val="0094757D"/>
    <w:rsid w:val="00951B25"/>
    <w:rsid w:val="009737E4"/>
    <w:rsid w:val="0097654B"/>
    <w:rsid w:val="00983905"/>
    <w:rsid w:val="00983B74"/>
    <w:rsid w:val="00987EF9"/>
    <w:rsid w:val="00990263"/>
    <w:rsid w:val="009A3ADF"/>
    <w:rsid w:val="009A4CCC"/>
    <w:rsid w:val="009C0BF2"/>
    <w:rsid w:val="009C50EC"/>
    <w:rsid w:val="009D09F2"/>
    <w:rsid w:val="009D1E80"/>
    <w:rsid w:val="009E19FF"/>
    <w:rsid w:val="009E4B94"/>
    <w:rsid w:val="009E792B"/>
    <w:rsid w:val="00A13176"/>
    <w:rsid w:val="00A5088C"/>
    <w:rsid w:val="00A54FF5"/>
    <w:rsid w:val="00A81662"/>
    <w:rsid w:val="00A82B8D"/>
    <w:rsid w:val="00A91DA5"/>
    <w:rsid w:val="00AB4582"/>
    <w:rsid w:val="00AC3C14"/>
    <w:rsid w:val="00AD5F89"/>
    <w:rsid w:val="00AE5242"/>
    <w:rsid w:val="00AE6C34"/>
    <w:rsid w:val="00AF1D02"/>
    <w:rsid w:val="00B00D92"/>
    <w:rsid w:val="00B04099"/>
    <w:rsid w:val="00B0422A"/>
    <w:rsid w:val="00B12C7F"/>
    <w:rsid w:val="00B217E5"/>
    <w:rsid w:val="00B24E70"/>
    <w:rsid w:val="00B25D32"/>
    <w:rsid w:val="00B330DF"/>
    <w:rsid w:val="00B33A49"/>
    <w:rsid w:val="00B456FC"/>
    <w:rsid w:val="00B62F42"/>
    <w:rsid w:val="00B74F4A"/>
    <w:rsid w:val="00B80472"/>
    <w:rsid w:val="00B94904"/>
    <w:rsid w:val="00BB4255"/>
    <w:rsid w:val="00BE4451"/>
    <w:rsid w:val="00C12117"/>
    <w:rsid w:val="00C14AA8"/>
    <w:rsid w:val="00C15E03"/>
    <w:rsid w:val="00C21687"/>
    <w:rsid w:val="00C24E51"/>
    <w:rsid w:val="00C357EF"/>
    <w:rsid w:val="00C41FB1"/>
    <w:rsid w:val="00C439CB"/>
    <w:rsid w:val="00C46F7E"/>
    <w:rsid w:val="00C60417"/>
    <w:rsid w:val="00C6612F"/>
    <w:rsid w:val="00C708B8"/>
    <w:rsid w:val="00CA0183"/>
    <w:rsid w:val="00CA0A7D"/>
    <w:rsid w:val="00CA4355"/>
    <w:rsid w:val="00CC2542"/>
    <w:rsid w:val="00CC452E"/>
    <w:rsid w:val="00CC6322"/>
    <w:rsid w:val="00CC7DEC"/>
    <w:rsid w:val="00CD2800"/>
    <w:rsid w:val="00CE331C"/>
    <w:rsid w:val="00CE5168"/>
    <w:rsid w:val="00D109FE"/>
    <w:rsid w:val="00D23124"/>
    <w:rsid w:val="00D25FD1"/>
    <w:rsid w:val="00D27CE6"/>
    <w:rsid w:val="00D27D0E"/>
    <w:rsid w:val="00D3752F"/>
    <w:rsid w:val="00D53670"/>
    <w:rsid w:val="00D66AD2"/>
    <w:rsid w:val="00D715C7"/>
    <w:rsid w:val="00D863B8"/>
    <w:rsid w:val="00D87C66"/>
    <w:rsid w:val="00D93BC4"/>
    <w:rsid w:val="00D94E9E"/>
    <w:rsid w:val="00D96141"/>
    <w:rsid w:val="00DA2E2B"/>
    <w:rsid w:val="00DB31AF"/>
    <w:rsid w:val="00DB5481"/>
    <w:rsid w:val="00DC246F"/>
    <w:rsid w:val="00DC4706"/>
    <w:rsid w:val="00DC61BD"/>
    <w:rsid w:val="00DD0A79"/>
    <w:rsid w:val="00DD1936"/>
    <w:rsid w:val="00DE2B28"/>
    <w:rsid w:val="00E26AD2"/>
    <w:rsid w:val="00E30D0F"/>
    <w:rsid w:val="00E35FEC"/>
    <w:rsid w:val="00E52042"/>
    <w:rsid w:val="00E53EE9"/>
    <w:rsid w:val="00E55DC2"/>
    <w:rsid w:val="00E6418F"/>
    <w:rsid w:val="00E646EB"/>
    <w:rsid w:val="00E72CBB"/>
    <w:rsid w:val="00E75DD8"/>
    <w:rsid w:val="00E93646"/>
    <w:rsid w:val="00EC1FA1"/>
    <w:rsid w:val="00EC7360"/>
    <w:rsid w:val="00ED6EC5"/>
    <w:rsid w:val="00EF2B70"/>
    <w:rsid w:val="00EF46EB"/>
    <w:rsid w:val="00F04788"/>
    <w:rsid w:val="00F233E7"/>
    <w:rsid w:val="00F710A5"/>
    <w:rsid w:val="00F73354"/>
    <w:rsid w:val="00F7547F"/>
    <w:rsid w:val="00F94020"/>
    <w:rsid w:val="00FA545C"/>
    <w:rsid w:val="00FB793D"/>
    <w:rsid w:val="00FD67CE"/>
    <w:rsid w:val="00FE2C9C"/>
    <w:rsid w:val="136FC015"/>
    <w:rsid w:val="31607E07"/>
    <w:rsid w:val="40BE0EAB"/>
    <w:rsid w:val="5995E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FE398"/>
  <w15:docId w15:val="{BEDA2874-3346-485F-9A84-8C829BF0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Verdana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21" w:unhideWhenUsed="1"/>
    <w:lsdException w:name="footer" w:semiHidden="1" w:uiPriority="2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2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3B8"/>
    <w:pPr>
      <w:spacing w:line="240" w:lineRule="auto"/>
    </w:pPr>
    <w:rPr>
      <w:rFonts w:ascii="Calibri" w:eastAsia="Calibri" w:hAnsi="Calibri" w:cs="Times New Roman"/>
      <w:sz w:val="22"/>
      <w:szCs w:val="22"/>
      <w:lang w:eastAsia="da-DK"/>
    </w:rPr>
  </w:style>
  <w:style w:type="paragraph" w:styleId="Heading1">
    <w:name w:val="heading 1"/>
    <w:basedOn w:val="Normal"/>
    <w:next w:val="Normal"/>
    <w:link w:val="Heading1Char"/>
    <w:uiPriority w:val="1"/>
    <w:qFormat/>
    <w:rsid w:val="00E55DC2"/>
    <w:pPr>
      <w:keepNext/>
      <w:keepLines/>
      <w:spacing w:before="280" w:after="160"/>
      <w:contextualSpacing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E55DC2"/>
    <w:pPr>
      <w:keepNext/>
      <w:keepLines/>
      <w:spacing w:before="28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E55D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AC3C14"/>
    <w:rPr>
      <w:sz w:val="16"/>
    </w:rPr>
  </w:style>
  <w:style w:type="paragraph" w:styleId="Footer">
    <w:name w:val="footer"/>
    <w:basedOn w:val="Normal"/>
    <w:link w:val="FooterChar"/>
    <w:uiPriority w:val="21"/>
    <w:semiHidden/>
    <w:rsid w:val="0026019D"/>
    <w:pPr>
      <w:tabs>
        <w:tab w:val="center" w:pos="4819"/>
        <w:tab w:val="right" w:pos="9638"/>
      </w:tabs>
      <w:spacing w:line="24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AC3C14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1"/>
    <w:rsid w:val="00E55DC2"/>
    <w:rPr>
      <w:rFonts w:eastAsiaTheme="majorEastAsia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E55DC2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55DC2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004865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le">
    <w:name w:val="Title"/>
    <w:basedOn w:val="Normal"/>
    <w:next w:val="Normal"/>
    <w:link w:val="TitleChar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AC3C14"/>
    <w:rPr>
      <w:rFonts w:eastAsiaTheme="majorEastAsia" w:cstheme="majorBidi"/>
      <w:b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AC3C14"/>
    <w:rPr>
      <w:rFonts w:eastAsiaTheme="majorEastAsia" w:cstheme="majorBidi"/>
      <w:b/>
      <w:iCs/>
      <w:sz w:val="36"/>
      <w:szCs w:val="24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AC3C14"/>
    <w:rPr>
      <w:b/>
      <w:bCs/>
      <w:i/>
      <w:iCs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Caption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TOC1">
    <w:name w:val="toc 1"/>
    <w:basedOn w:val="Normal"/>
    <w:next w:val="Normal"/>
    <w:uiPriority w:val="39"/>
    <w:semiHidden/>
    <w:rsid w:val="002E74A4"/>
    <w:pPr>
      <w:ind w:right="567"/>
    </w:pPr>
    <w:rPr>
      <w:b/>
    </w:rPr>
  </w:style>
  <w:style w:type="paragraph" w:styleId="TOC2">
    <w:name w:val="toc 2"/>
    <w:basedOn w:val="Normal"/>
    <w:next w:val="Normal"/>
    <w:uiPriority w:val="39"/>
    <w:semiHidden/>
    <w:rsid w:val="009E4B94"/>
    <w:pPr>
      <w:ind w:right="567"/>
    </w:pPr>
  </w:style>
  <w:style w:type="paragraph" w:styleId="TOC3">
    <w:name w:val="toc 3"/>
    <w:basedOn w:val="Normal"/>
    <w:next w:val="Normal"/>
    <w:uiPriority w:val="39"/>
    <w:semiHidden/>
    <w:rsid w:val="009E4B94"/>
    <w:pPr>
      <w:ind w:right="567"/>
    </w:pPr>
  </w:style>
  <w:style w:type="paragraph" w:styleId="TOC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TOC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TOC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TOC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TOC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TOC9">
    <w:name w:val="toc 9"/>
    <w:basedOn w:val="Normal"/>
    <w:next w:val="Normal"/>
    <w:uiPriority w:val="39"/>
    <w:semiHidden/>
    <w:rsid w:val="009E4B94"/>
    <w:pPr>
      <w:ind w:right="567"/>
    </w:pPr>
  </w:style>
  <w:style w:type="paragraph" w:styleId="TOCHeading">
    <w:name w:val="TOC Heading"/>
    <w:basedOn w:val="Normal"/>
    <w:next w:val="Normal"/>
    <w:uiPriority w:val="39"/>
    <w:semiHidden/>
    <w:rsid w:val="002E74A4"/>
    <w:pPr>
      <w:spacing w:after="520" w:line="360" w:lineRule="atLeast"/>
    </w:pPr>
    <w:rPr>
      <w:sz w:val="28"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AC3C14"/>
    <w:rPr>
      <w:sz w:val="16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C14"/>
    <w:rPr>
      <w:sz w:val="16"/>
    </w:rPr>
  </w:style>
  <w:style w:type="paragraph" w:styleId="ListBullet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ListNumber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PageNumber">
    <w:name w:val="page number"/>
    <w:basedOn w:val="DefaultParagraphFont"/>
    <w:uiPriority w:val="21"/>
    <w:semiHidden/>
    <w:rsid w:val="0026019D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987EF9"/>
    <w:pPr>
      <w:spacing w:line="200" w:lineRule="atLeast"/>
    </w:pPr>
    <w:rPr>
      <w:noProof/>
      <w:sz w:val="14"/>
    </w:rPr>
  </w:style>
  <w:style w:type="paragraph" w:customStyle="1" w:styleId="Template-AdresseVenstrestillet">
    <w:name w:val="Template - Adresse Venstrestillet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Venstrestillet"/>
    <w:next w:val="Template-AdresseVenstrestillet"/>
    <w:uiPriority w:val="8"/>
    <w:semiHidden/>
    <w:rsid w:val="00F73354"/>
    <w:rPr>
      <w:b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C3C14"/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semiHidden/>
    <w:rsid w:val="00AC3C14"/>
    <w:rPr>
      <w:b/>
      <w:iCs/>
      <w:color w:val="000000" w:themeColor="text1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ent">
    <w:name w:val="Normal Indent"/>
    <w:basedOn w:val="Normal"/>
    <w:uiPriority w:val="99"/>
    <w:semiHidden/>
    <w:rsid w:val="005A28D4"/>
    <w:pPr>
      <w:ind w:left="1134"/>
    </w:pPr>
  </w:style>
  <w:style w:type="table" w:styleId="TableGrid">
    <w:name w:val="Table Grid"/>
    <w:basedOn w:val="TableNormal"/>
    <w:uiPriority w:val="99"/>
    <w:rsid w:val="00EC7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le"/>
    <w:uiPriority w:val="8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ocinfo">
    <w:name w:val="Template - Doc info"/>
    <w:basedOn w:val="Template"/>
    <w:uiPriority w:val="8"/>
    <w:semiHidden/>
    <w:rsid w:val="00987EF9"/>
    <w:pPr>
      <w:spacing w:line="240" w:lineRule="atLeast"/>
      <w:jc w:val="right"/>
    </w:pPr>
  </w:style>
  <w:style w:type="table" w:customStyle="1" w:styleId="Blank">
    <w:name w:val="Blank"/>
    <w:basedOn w:val="TableNormal"/>
    <w:uiPriority w:val="99"/>
    <w:rsid w:val="00884D06"/>
    <w:tblPr>
      <w:tblCellMar>
        <w:left w:w="0" w:type="dxa"/>
        <w:right w:w="0" w:type="dxa"/>
      </w:tblCellMar>
    </w:tblPr>
  </w:style>
  <w:style w:type="paragraph" w:styleId="NoSpacing">
    <w:name w:val="No Spacing"/>
    <w:uiPriority w:val="99"/>
    <w:semiHidden/>
    <w:rsid w:val="00B0422A"/>
    <w:pPr>
      <w:spacing w:line="240" w:lineRule="atLeast"/>
    </w:pPr>
  </w:style>
  <w:style w:type="paragraph" w:customStyle="1" w:styleId="ModtagerAdresse">
    <w:name w:val="Modtager Adresse"/>
    <w:basedOn w:val="Normal"/>
    <w:uiPriority w:val="8"/>
    <w:semiHidden/>
    <w:rsid w:val="00884D06"/>
  </w:style>
  <w:style w:type="paragraph" w:customStyle="1" w:styleId="Tabel-Overskrift">
    <w:name w:val="Tabel - Overskrift"/>
    <w:basedOn w:val="Tabel"/>
    <w:uiPriority w:val="4"/>
    <w:rsid w:val="008002CE"/>
    <w:rPr>
      <w:b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DocumentHeading">
    <w:name w:val="Document Heading"/>
    <w:basedOn w:val="Heading1"/>
    <w:next w:val="Normal"/>
    <w:uiPriority w:val="6"/>
    <w:semiHidden/>
    <w:rsid w:val="00E55DC2"/>
    <w:pPr>
      <w:spacing w:before="0" w:line="300" w:lineRule="atLeast"/>
    </w:pPr>
  </w:style>
  <w:style w:type="paragraph" w:customStyle="1" w:styleId="Template-AdresseHjrestillet">
    <w:name w:val="Template - Adresse Højrestillet"/>
    <w:basedOn w:val="Template-AdresseVenstrestillet"/>
    <w:uiPriority w:val="8"/>
    <w:semiHidden/>
    <w:rsid w:val="00987EF9"/>
    <w:pPr>
      <w:jc w:val="right"/>
    </w:pPr>
  </w:style>
  <w:style w:type="paragraph" w:customStyle="1" w:styleId="Confidentiality">
    <w:name w:val="Confidentiality"/>
    <w:basedOn w:val="Normal"/>
    <w:uiPriority w:val="7"/>
    <w:semiHidden/>
    <w:rsid w:val="00B94904"/>
    <w:rPr>
      <w:caps/>
      <w:sz w:val="26"/>
    </w:rPr>
  </w:style>
  <w:style w:type="paragraph" w:customStyle="1" w:styleId="ModtagerNavn">
    <w:name w:val="Modtager Navn"/>
    <w:basedOn w:val="ModtagerAdresse"/>
    <w:uiPriority w:val="8"/>
    <w:semiHidden/>
    <w:rsid w:val="00884D06"/>
    <w:rPr>
      <w:color w:val="777776"/>
    </w:rPr>
  </w:style>
  <w:style w:type="paragraph" w:customStyle="1" w:styleId="Template-Adresse">
    <w:name w:val="Template - Adresse"/>
    <w:basedOn w:val="Template"/>
    <w:uiPriority w:val="9"/>
    <w:semiHidden/>
    <w:rsid w:val="0026019D"/>
    <w:pPr>
      <w:tabs>
        <w:tab w:val="left" w:pos="397"/>
      </w:tabs>
      <w:spacing w:line="240" w:lineRule="atLeast"/>
    </w:pPr>
    <w:rPr>
      <w:rFonts w:eastAsia="Times New Roman" w:cs="Times New Roman"/>
      <w:sz w:val="16"/>
      <w:szCs w:val="24"/>
      <w:lang w:eastAsia="da-DK"/>
    </w:rPr>
  </w:style>
  <w:style w:type="paragraph" w:customStyle="1" w:styleId="Template-Afdeling">
    <w:name w:val="Template - Afdeling"/>
    <w:basedOn w:val="Template"/>
    <w:uiPriority w:val="9"/>
    <w:semiHidden/>
    <w:rsid w:val="00CC452E"/>
    <w:rPr>
      <w:rFonts w:eastAsia="Times New Roman" w:cs="Times New Roman"/>
      <w:b/>
      <w:szCs w:val="24"/>
      <w:lang w:eastAsia="da-DK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16A26"/>
    <w:pPr>
      <w:keepNext/>
      <w:keepLines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C3C14"/>
    <w:rPr>
      <w:b/>
    </w:rPr>
  </w:style>
  <w:style w:type="paragraph" w:customStyle="1" w:styleId="Template-CVR">
    <w:name w:val="Template - CVR"/>
    <w:basedOn w:val="Template"/>
    <w:uiPriority w:val="8"/>
    <w:semiHidden/>
    <w:rsid w:val="00191702"/>
    <w:pPr>
      <w:spacing w:line="240" w:lineRule="atLeast"/>
    </w:pPr>
    <w:rPr>
      <w:rFonts w:eastAsia="Times New Roman" w:cs="Times New Roman"/>
      <w:color w:val="777776"/>
      <w:sz w:val="12"/>
      <w:szCs w:val="24"/>
      <w:lang w:eastAsia="da-DK"/>
    </w:rPr>
  </w:style>
  <w:style w:type="paragraph" w:customStyle="1" w:styleId="FooterRight">
    <w:name w:val="Footer Right"/>
    <w:basedOn w:val="Footer"/>
    <w:uiPriority w:val="21"/>
    <w:semiHidden/>
    <w:qFormat/>
    <w:rsid w:val="00E35FEC"/>
    <w:pPr>
      <w:ind w:right="-2552"/>
      <w:jc w:val="right"/>
    </w:pPr>
  </w:style>
  <w:style w:type="character" w:styleId="FootnoteReference">
    <w:name w:val="footnote reference"/>
    <w:basedOn w:val="DefaultParagraphFont"/>
    <w:uiPriority w:val="99"/>
    <w:semiHidden/>
    <w:rsid w:val="00D863B8"/>
    <w:rPr>
      <w:rFonts w:ascii="Arial" w:hAnsi="Arial"/>
      <w:sz w:val="16"/>
      <w:vertAlign w:val="superscript"/>
    </w:rPr>
  </w:style>
  <w:style w:type="paragraph" w:styleId="ListParagraph">
    <w:name w:val="List Paragraph"/>
    <w:basedOn w:val="Normal"/>
    <w:uiPriority w:val="34"/>
    <w:qFormat/>
    <w:rsid w:val="00D863B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863B8"/>
    <w:rPr>
      <w:rFonts w:ascii="Courier New" w:eastAsiaTheme="minorHAnsi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D863B8"/>
    <w:rPr>
      <w:rFonts w:ascii="Courier New" w:hAnsi="Courier New" w:cs="Courier New"/>
      <w:lang w:eastAsia="da-DK"/>
    </w:rPr>
  </w:style>
  <w:style w:type="paragraph" w:styleId="NormalWeb">
    <w:name w:val="Normal (Web)"/>
    <w:basedOn w:val="Normal"/>
    <w:uiPriority w:val="99"/>
    <w:semiHidden/>
    <w:rsid w:val="009D09F2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21"/>
    <w:semiHidden/>
    <w:rsid w:val="00E75DD8"/>
    <w:rPr>
      <w:color w:val="2F3EE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reditor@adm.dtu.d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tudk.sharepoint.com/sites/templates/Office%20Templates/Danske%20skabeloner/Dokument_DK.dotx" TargetMode="External"/></Relationships>
</file>

<file path=word/theme/theme1.xml><?xml version="1.0" encoding="utf-8"?>
<a:theme xmlns:a="http://schemas.openxmlformats.org/drawingml/2006/main" name="Office Theme">
  <a:themeElements>
    <a:clrScheme name="DTU">
      <a:dk1>
        <a:srgbClr val="000000"/>
      </a:dk1>
      <a:lt1>
        <a:srgbClr val="FFFFFF"/>
      </a:lt1>
      <a:dk2>
        <a:srgbClr val="990000"/>
      </a:dk2>
      <a:lt2>
        <a:srgbClr val="79238E"/>
      </a:lt2>
      <a:accent1>
        <a:srgbClr val="990000"/>
      </a:accent1>
      <a:accent2>
        <a:srgbClr val="2F3EEA"/>
      </a:accent2>
      <a:accent3>
        <a:srgbClr val="1FD082"/>
      </a:accent3>
      <a:accent4>
        <a:srgbClr val="171748"/>
      </a:accent4>
      <a:accent5>
        <a:srgbClr val="F6D04D"/>
      </a:accent5>
      <a:accent6>
        <a:srgbClr val="FC7634"/>
      </a:accent6>
      <a:hlink>
        <a:srgbClr val="2F3EEA"/>
      </a:hlink>
      <a:folHlink>
        <a:srgbClr val="990000"/>
      </a:folHlink>
    </a:clrScheme>
    <a:fontScheme name="DT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DD2C58C424B74499DE9AAA38D1F837" ma:contentTypeVersion="12" ma:contentTypeDescription="Opret et nyt dokument." ma:contentTypeScope="" ma:versionID="e13107c891668eb47b6b7b60d91839fd">
  <xsd:schema xmlns:xsd="http://www.w3.org/2001/XMLSchema" xmlns:xs="http://www.w3.org/2001/XMLSchema" xmlns:p="http://schemas.microsoft.com/office/2006/metadata/properties" xmlns:ns2="59a1f2c9-9aa0-4700-bb29-973d29195b9e" xmlns:ns3="70049cb3-f79f-4236-92be-95c643467d94" targetNamespace="http://schemas.microsoft.com/office/2006/metadata/properties" ma:root="true" ma:fieldsID="6bb86cbf2893780a6d409b56fc3df6d0" ns2:_="" ns3:_="">
    <xsd:import namespace="59a1f2c9-9aa0-4700-bb29-973d29195b9e"/>
    <xsd:import namespace="70049cb3-f79f-4236-92be-95c643467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1f2c9-9aa0-4700-bb29-973d29195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49cb3-f79f-4236-92be-95c643467d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4880fa-9ec9-4c9a-a8ab-cb10ceaec29d}" ma:internalName="TaxCatchAll" ma:showField="CatchAllData" ma:web="70049cb3-f79f-4236-92be-95c643467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FormConfiguration><![CDATA[{"formFields":[{"required":false,"type":"datePicker","name":"Date","label":"Dato","helpTexts":{"prefix":"","postfix":""},"spacing":{},"fullyQualifiedName":"Date"},{"dataSource":"Classification","displayColumn":"term","hideIfNoUserInteractionRequired":false,"distinct":true,"required":true,"defaultValue":"1","autoSelectFirstOption":false,"type":"dropDown","name":"Classification","label":"Klassifikation","helpTexts":{"prefix":"","postfix":""},"spacing":{},"fullyQualifiedName":"Classification"},{"required":false,"placeholder":"","lines":0,"type":"textBox","name":"JournalNr","label":"Journal","helpTexts":{"prefix":"","postfix":""},"spacing":{},"fullyQualifiedName":"JournalNr"}],"formDataEntries":[]}]]></TemplafyForm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49cb3-f79f-4236-92be-95c643467d94" xsi:nil="true"/>
    <lcf76f155ced4ddcb4097134ff3c332f xmlns="59a1f2c9-9aa0-4700-bb29-973d29195b9e">
      <Terms xmlns="http://schemas.microsoft.com/office/infopath/2007/PartnerControls"/>
    </lcf76f155ced4ddcb4097134ff3c332f>
  </documentManagement>
</p:properties>
</file>

<file path=customXml/item5.xml><?xml version="1.0" encoding="utf-8"?>
<TemplafyTemplateConfiguration><![CDATA[{"elementsMetadata":[],"transformationConfigurations":[{"language":"{{DocumentLanguage}}","disableUpdates":false,"type":"proofingLanguage"},{"binding":"UserProfile.Offices.LogoFileName","shapeName":"Logo_Hide","height":"{{UserProfile.Offices.LogoHeight}}","namedSections":"all","namedPages":"all","leftOffset":"{{UserProfile.Offices.LeftOffset}}","horizontalRelativePosition":"page","topOffset":"{{UserProfile.Offices.TopOffset}}","verticalRelativePosition":"page","imageTextWrapping":"inFrontOfText","disableUpdates":false,"type":"imageHeader"}],"isBaseTemplate":false,"templateName":"Dokument","templateDescription":"","enableDocumentContentUpdater":true,"version":"1.2"}]]></TemplafyTemplateConfiguration>
</file>

<file path=customXml/itemProps1.xml><?xml version="1.0" encoding="utf-8"?>
<ds:datastoreItem xmlns:ds="http://schemas.openxmlformats.org/officeDocument/2006/customXml" ds:itemID="{D781F210-BB3F-4B45-BB12-830EEAF45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1f2c9-9aa0-4700-bb29-973d29195b9e"/>
    <ds:schemaRef ds:uri="70049cb3-f79f-4236-92be-95c643467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83AB13-0329-42AB-B7DC-F187B2FAA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AA33F-0954-4AD6-960D-288F45C412F2}">
  <ds:schemaRefs/>
</ds:datastoreItem>
</file>

<file path=customXml/itemProps4.xml><?xml version="1.0" encoding="utf-8"?>
<ds:datastoreItem xmlns:ds="http://schemas.openxmlformats.org/officeDocument/2006/customXml" ds:itemID="{A2CDE285-F2BF-47E0-B974-C0219A57B117}">
  <ds:schemaRefs>
    <ds:schemaRef ds:uri="http://schemas.microsoft.com/office/2006/metadata/properties"/>
    <ds:schemaRef ds:uri="http://schemas.microsoft.com/office/infopath/2007/PartnerControls"/>
    <ds:schemaRef ds:uri="70049cb3-f79f-4236-92be-95c643467d94"/>
    <ds:schemaRef ds:uri="59a1f2c9-9aa0-4700-bb29-973d29195b9e"/>
  </ds:schemaRefs>
</ds:datastoreItem>
</file>

<file path=customXml/itemProps5.xml><?xml version="1.0" encoding="utf-8"?>
<ds:datastoreItem xmlns:ds="http://schemas.openxmlformats.org/officeDocument/2006/customXml" ds:itemID="{E43470DE-38A5-4914-A8C1-40A6DE3621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Dokument_DK.dotx</Template>
  <TotalTime>112</TotalTime>
  <Pages>1</Pages>
  <Words>235</Words>
  <Characters>1341</Characters>
  <Application>Microsoft Office Word</Application>
  <DocSecurity>4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Beinta Sunddal Pedersen</dc:creator>
  <cp:keywords/>
  <cp:lastModifiedBy>Beinta Sunddal Pedersen</cp:lastModifiedBy>
  <cp:revision>31</cp:revision>
  <dcterms:created xsi:type="dcterms:W3CDTF">2026-06-18T03:35:00Z</dcterms:created>
  <dcterms:modified xsi:type="dcterms:W3CDTF">2026-06-26T08:17:00Z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imeStamp">
    <vt:lpwstr>2019-05-15T06:27:22.3109640Z</vt:lpwstr>
  </property>
  <property fmtid="{D5CDD505-2E9C-101B-9397-08002B2CF9AE}" pid="3" name="GrammarlyDocumentId">
    <vt:lpwstr>1c422860ecdab7499c6e812e42d6743d65cab7bdf1640598272cae3155295708</vt:lpwstr>
  </property>
  <property fmtid="{D5CDD505-2E9C-101B-9397-08002B2CF9AE}" pid="4" name="ContentTypeId">
    <vt:lpwstr>0x010100AEDD2C58C424B74499DE9AAA38D1F837</vt:lpwstr>
  </property>
  <property fmtid="{D5CDD505-2E9C-101B-9397-08002B2CF9AE}" pid="5" name="MediaServiceImageTags">
    <vt:lpwstr/>
  </property>
</Properties>
</file>